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50B13" w:rsidRPr="000E5D9E" w:rsidRDefault="00F75D35" w:rsidP="000E5D9E">
      <w:pPr>
        <w:pStyle w:val="BodyText"/>
      </w:pPr>
      <w:r w:rsidRPr="001A11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86F2E3" wp14:editId="4820A7EF">
                <wp:simplePos x="0" y="0"/>
                <wp:positionH relativeFrom="column">
                  <wp:posOffset>1536700</wp:posOffset>
                </wp:positionH>
                <wp:positionV relativeFrom="paragraph">
                  <wp:posOffset>4784090</wp:posOffset>
                </wp:positionV>
                <wp:extent cx="1930400" cy="639780"/>
                <wp:effectExtent l="0" t="0" r="0" b="0"/>
                <wp:wrapNone/>
                <wp:docPr id="75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639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1131" w:rsidRDefault="001A1131" w:rsidP="001A11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Cardboard Cartons</w:t>
                            </w:r>
                          </w:p>
                          <w:p w:rsidR="001A1131" w:rsidRDefault="001A1131" w:rsidP="001A11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(Please flatten)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0486F2E3" id="_x0000_t202" coordsize="21600,21600" o:spt="202" path="m,l,21600r21600,l21600,xe">
                <v:stroke joinstyle="miter"/>
                <v:path gradientshapeok="t" o:connecttype="rect"/>
              </v:shapetype>
              <v:shape id="TextBox 52" o:spid="_x0000_s1026" type="#_x0000_t202" style="position:absolute;margin-left:121pt;margin-top:376.7pt;width:152pt;height:50.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" filled="f" stroked="f">
                <v:textbox>
                  <w:txbxContent>
                    <w:p w:rsidR="001A1131" w:rsidRDefault="001A1131" w:rsidP="001A113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Cardboard Cartons</w:t>
                      </w:r>
                    </w:p>
                    <w:p w:rsidR="001A1131" w:rsidRDefault="001A1131" w:rsidP="001A113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(Please flatten)</w:t>
                      </w:r>
                    </w:p>
                  </w:txbxContent>
                </v:textbox>
              </v:shape>
            </w:pict>
          </mc:Fallback>
        </mc:AlternateContent>
      </w:r>
      <w:r w:rsidRPr="001A1131">
        <w:rPr>
          <w:noProof/>
          <w:lang w:eastAsia="en-AU"/>
        </w:rPr>
        <w:drawing>
          <wp:anchor distT="0" distB="0" distL="114300" distR="114300" simplePos="0" relativeHeight="251724800" behindDoc="0" locked="0" layoutInCell="1" allowOverlap="1" wp14:anchorId="60FAD062" wp14:editId="11191E77">
            <wp:simplePos x="0" y="0"/>
            <wp:positionH relativeFrom="column">
              <wp:posOffset>1343660</wp:posOffset>
            </wp:positionH>
            <wp:positionV relativeFrom="paragraph">
              <wp:posOffset>3288030</wp:posOffset>
            </wp:positionV>
            <wp:extent cx="1663436" cy="1234782"/>
            <wp:effectExtent l="0" t="0" r="0" b="3810"/>
            <wp:wrapNone/>
            <wp:docPr id="4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7927" l="0" r="992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436" cy="1234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131">
        <w:rPr>
          <w:noProof/>
          <w:lang w:eastAsia="en-AU"/>
        </w:rPr>
        <w:drawing>
          <wp:anchor distT="0" distB="0" distL="114300" distR="114300" simplePos="0" relativeHeight="251725824" behindDoc="0" locked="0" layoutInCell="1" allowOverlap="1" wp14:anchorId="0BB26D10" wp14:editId="570EAA45">
            <wp:simplePos x="0" y="0"/>
            <wp:positionH relativeFrom="column">
              <wp:posOffset>1754505</wp:posOffset>
            </wp:positionH>
            <wp:positionV relativeFrom="paragraph">
              <wp:posOffset>3870325</wp:posOffset>
            </wp:positionV>
            <wp:extent cx="1663631" cy="1080705"/>
            <wp:effectExtent l="0" t="0" r="0" b="0"/>
            <wp:wrapNone/>
            <wp:docPr id="4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631" cy="108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131">
        <w:rPr>
          <w:noProof/>
          <w:lang w:eastAsia="en-AU"/>
        </w:rPr>
        <w:drawing>
          <wp:anchor distT="0" distB="0" distL="114300" distR="114300" simplePos="0" relativeHeight="251726848" behindDoc="0" locked="0" layoutInCell="1" allowOverlap="1" wp14:anchorId="68A70064" wp14:editId="69C6E8AC">
            <wp:simplePos x="0" y="0"/>
            <wp:positionH relativeFrom="column">
              <wp:posOffset>2299335</wp:posOffset>
            </wp:positionH>
            <wp:positionV relativeFrom="paragraph">
              <wp:posOffset>3600450</wp:posOffset>
            </wp:positionV>
            <wp:extent cx="940419" cy="1117600"/>
            <wp:effectExtent l="0" t="0" r="0" b="0"/>
            <wp:wrapNone/>
            <wp:docPr id="7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19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383"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0ED9015A" wp14:editId="36159EA1">
            <wp:simplePos x="0" y="0"/>
            <wp:positionH relativeFrom="column">
              <wp:posOffset>2073910</wp:posOffset>
            </wp:positionH>
            <wp:positionV relativeFrom="paragraph">
              <wp:posOffset>882015</wp:posOffset>
            </wp:positionV>
            <wp:extent cx="1209675" cy="1343025"/>
            <wp:effectExtent l="0" t="0" r="0" b="0"/>
            <wp:wrapNone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29" b="95035" l="9449" r="897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7383"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76736485" wp14:editId="43E440F2">
            <wp:simplePos x="0" y="0"/>
            <wp:positionH relativeFrom="column">
              <wp:posOffset>2042795</wp:posOffset>
            </wp:positionH>
            <wp:positionV relativeFrom="paragraph">
              <wp:posOffset>640886</wp:posOffset>
            </wp:positionV>
            <wp:extent cx="483536" cy="1295400"/>
            <wp:effectExtent l="0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3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383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269C5CDB" wp14:editId="57A30856">
            <wp:simplePos x="0" y="0"/>
            <wp:positionH relativeFrom="column">
              <wp:posOffset>2396490</wp:posOffset>
            </wp:positionH>
            <wp:positionV relativeFrom="paragraph">
              <wp:posOffset>602395</wp:posOffset>
            </wp:positionV>
            <wp:extent cx="499706" cy="1335948"/>
            <wp:effectExtent l="0" t="0" r="0" b="0"/>
            <wp:wrapNone/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706" cy="1335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383"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2483AFB9" wp14:editId="6AF915EF">
            <wp:simplePos x="0" y="0"/>
            <wp:positionH relativeFrom="column">
              <wp:posOffset>2774950</wp:posOffset>
            </wp:positionH>
            <wp:positionV relativeFrom="paragraph">
              <wp:posOffset>731366</wp:posOffset>
            </wp:positionV>
            <wp:extent cx="458653" cy="120650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991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8653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3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CB67D5" wp14:editId="465B59E1">
                <wp:simplePos x="0" y="0"/>
                <wp:positionH relativeFrom="column">
                  <wp:posOffset>1582420</wp:posOffset>
                </wp:positionH>
                <wp:positionV relativeFrom="paragraph">
                  <wp:posOffset>2035810</wp:posOffset>
                </wp:positionV>
                <wp:extent cx="1945005" cy="639780"/>
                <wp:effectExtent l="0" t="0" r="0" b="0"/>
                <wp:wrapNone/>
                <wp:docPr id="35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05" cy="639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B7383" w:rsidRDefault="00CB7383" w:rsidP="00CB7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Glass Bottles &amp; Jars</w:t>
                            </w:r>
                          </w:p>
                          <w:p w:rsidR="00CB7383" w:rsidRDefault="00CC0D1D" w:rsidP="00CB7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(Rinse and remove lids from bottles</w:t>
                            </w:r>
                            <w:r w:rsidR="00CB7383"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70CB67D5" id="TextBox 34" o:spid="_x0000_s1027" type="#_x0000_t202" style="position:absolute;margin-left:124.6pt;margin-top:160.3pt;width:153.15pt;height:50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" filled="f" stroked="f">
                <v:textbox>
                  <w:txbxContent>
                    <w:p w:rsidR="00CB7383" w:rsidRDefault="00CB7383" w:rsidP="00CB738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Glass Bottles &amp; Jars</w:t>
                      </w:r>
                    </w:p>
                    <w:p w:rsidR="00CB7383" w:rsidRDefault="00CC0D1D" w:rsidP="00CB738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(Rinse and remove lids from bottles</w:t>
                      </w:r>
                      <w:r w:rsidR="00CB7383"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CB73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3DE30" wp14:editId="78BF9BEB">
                <wp:simplePos x="0" y="0"/>
                <wp:positionH relativeFrom="column">
                  <wp:posOffset>3779520</wp:posOffset>
                </wp:positionH>
                <wp:positionV relativeFrom="paragraph">
                  <wp:posOffset>2052320</wp:posOffset>
                </wp:positionV>
                <wp:extent cx="1828800" cy="639780"/>
                <wp:effectExtent l="0" t="0" r="0" b="0"/>
                <wp:wrapNone/>
                <wp:docPr id="37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9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B7383" w:rsidRDefault="00CB7383" w:rsidP="00CB7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Newspapers, Papers</w:t>
                            </w:r>
                          </w:p>
                          <w:p w:rsidR="00CB7383" w:rsidRDefault="00CB7383" w:rsidP="00CB7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&amp; Magazines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993DE30" id="TextBox 36" o:spid="_x0000_s1028" type="#_x0000_t202" style="position:absolute;margin-left:297.6pt;margin-top:161.6pt;width:2in;height:50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" filled="f" stroked="f">
                <v:textbox>
                  <w:txbxContent>
                    <w:p w:rsidR="00CB7383" w:rsidRDefault="00CB7383" w:rsidP="00CB738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Newspapers, Papers</w:t>
                      </w:r>
                    </w:p>
                    <w:p w:rsidR="00CB7383" w:rsidRDefault="00CB7383" w:rsidP="00CB738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&amp; Magazines</w:t>
                      </w:r>
                    </w:p>
                  </w:txbxContent>
                </v:textbox>
              </v:shape>
            </w:pict>
          </mc:Fallback>
        </mc:AlternateContent>
      </w:r>
      <w:r w:rsidRPr="00CB7383"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69CD8752" wp14:editId="0CCD45DC">
            <wp:simplePos x="0" y="0"/>
            <wp:positionH relativeFrom="column">
              <wp:posOffset>4330065</wp:posOffset>
            </wp:positionH>
            <wp:positionV relativeFrom="paragraph">
              <wp:posOffset>568276</wp:posOffset>
            </wp:positionV>
            <wp:extent cx="650144" cy="1472565"/>
            <wp:effectExtent l="0" t="0" r="0" b="0"/>
            <wp:wrapNone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44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38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FDC012" wp14:editId="56BE4063">
                <wp:simplePos x="0" y="0"/>
                <wp:positionH relativeFrom="column">
                  <wp:posOffset>3339465</wp:posOffset>
                </wp:positionH>
                <wp:positionV relativeFrom="paragraph">
                  <wp:posOffset>4816475</wp:posOffset>
                </wp:positionV>
                <wp:extent cx="1640205" cy="639780"/>
                <wp:effectExtent l="0" t="0" r="0" b="0"/>
                <wp:wrapNone/>
                <wp:docPr id="44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639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B7383" w:rsidRDefault="00CB7383" w:rsidP="00CB7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Milk and Juice Cartons</w:t>
                            </w:r>
                          </w:p>
                          <w:p w:rsidR="00CB7383" w:rsidRDefault="00CB7383" w:rsidP="00CB7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(Rinsed)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9FDC012" id="TextBox 43" o:spid="_x0000_s1029" type="#_x0000_t202" style="position:absolute;margin-left:262.95pt;margin-top:379.25pt;width:129.15pt;height:50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" filled="f" stroked="f">
                <v:textbox>
                  <w:txbxContent>
                    <w:p w:rsidR="00CB7383" w:rsidRDefault="00CB7383" w:rsidP="00CB738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Milk and Juice Cartons</w:t>
                      </w:r>
                    </w:p>
                    <w:p w:rsidR="00CB7383" w:rsidRDefault="00CB7383" w:rsidP="00CB738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(Rinsed)</w:t>
                      </w:r>
                    </w:p>
                  </w:txbxContent>
                </v:textbox>
              </v:shape>
            </w:pict>
          </mc:Fallback>
        </mc:AlternateContent>
      </w:r>
      <w:r w:rsidRPr="00C856C5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5BB90B9A" wp14:editId="64FEF387">
            <wp:simplePos x="0" y="0"/>
            <wp:positionH relativeFrom="column">
              <wp:posOffset>3941445</wp:posOffset>
            </wp:positionH>
            <wp:positionV relativeFrom="paragraph">
              <wp:posOffset>3603625</wp:posOffset>
            </wp:positionV>
            <wp:extent cx="721436" cy="1173118"/>
            <wp:effectExtent l="0" t="0" r="0" b="8255"/>
            <wp:wrapNone/>
            <wp:docPr id="4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36" cy="117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56C5"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23D1610E" wp14:editId="328515DA">
            <wp:simplePos x="0" y="0"/>
            <wp:positionH relativeFrom="column">
              <wp:posOffset>3598545</wp:posOffset>
            </wp:positionH>
            <wp:positionV relativeFrom="paragraph">
              <wp:posOffset>3140810</wp:posOffset>
            </wp:positionV>
            <wp:extent cx="806988" cy="1371144"/>
            <wp:effectExtent l="0" t="0" r="0" b="635"/>
            <wp:wrapNone/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968" b="99284" l="6991" r="948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88" cy="13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56C5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36A415C7" wp14:editId="4FE43501">
            <wp:simplePos x="0" y="0"/>
            <wp:positionH relativeFrom="column">
              <wp:posOffset>4070350</wp:posOffset>
            </wp:positionH>
            <wp:positionV relativeFrom="paragraph">
              <wp:posOffset>2889187</wp:posOffset>
            </wp:positionV>
            <wp:extent cx="913672" cy="1602484"/>
            <wp:effectExtent l="0" t="0" r="1270" b="0"/>
            <wp:wrapNone/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842" b="99290" l="7788" r="975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72" cy="160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3D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D24CAC" wp14:editId="1ED405C7">
                <wp:simplePos x="0" y="0"/>
                <wp:positionH relativeFrom="column">
                  <wp:posOffset>2071370</wp:posOffset>
                </wp:positionH>
                <wp:positionV relativeFrom="paragraph">
                  <wp:posOffset>-709930</wp:posOffset>
                </wp:positionV>
                <wp:extent cx="4418965" cy="622300"/>
                <wp:effectExtent l="0" t="0" r="19685" b="2540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8965" cy="62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3D5" w:rsidRPr="009F63D5" w:rsidRDefault="009F63D5">
                            <w:pP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     </w:t>
                            </w:r>
                            <w:r w:rsidRPr="009F63D5">
                              <w:rPr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What can I recycle?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3352E2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163.1pt;margin-top:-55.9pt;width:347.95pt;height:49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" fillcolor="#48b5d9 [2405]" strokecolor="#48b5d9 [2405]" strokeweight=".5pt">
                <v:textbox>
                  <w:txbxContent>
                    <w:p w:rsidR="009F63D5" w:rsidRPr="009F63D5" w:rsidRDefault="009F63D5">
                      <w:pP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     </w:t>
                      </w:r>
                      <w:r w:rsidRPr="009F63D5">
                        <w:rPr>
                          <w:b/>
                          <w:color w:val="70AD47"/>
                          <w:spacing w:val="10"/>
                          <w:sz w:val="56"/>
                          <w:szCs w:val="5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What can I recycle?</w:t>
                      </w:r>
                    </w:p>
                  </w:txbxContent>
                </v:textbox>
              </v:shape>
            </w:pict>
          </mc:Fallback>
        </mc:AlternateContent>
      </w:r>
      <w:r w:rsidR="002D6264" w:rsidRPr="00E965D0">
        <w:rPr>
          <w:noProof/>
          <w:lang w:eastAsia="en-AU"/>
        </w:rPr>
        <w:drawing>
          <wp:anchor distT="0" distB="0" distL="114300" distR="114300" simplePos="0" relativeHeight="251736064" behindDoc="0" locked="0" layoutInCell="1" allowOverlap="1" wp14:anchorId="46EE6BF9" wp14:editId="43B11C24">
            <wp:simplePos x="0" y="0"/>
            <wp:positionH relativeFrom="column">
              <wp:posOffset>8935720</wp:posOffset>
            </wp:positionH>
            <wp:positionV relativeFrom="paragraph">
              <wp:posOffset>-709930</wp:posOffset>
            </wp:positionV>
            <wp:extent cx="711200" cy="7112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6264" w:rsidRPr="00560CD7">
        <w:rPr>
          <w:noProof/>
          <w:lang w:eastAsia="en-AU"/>
        </w:rPr>
        <w:drawing>
          <wp:anchor distT="0" distB="0" distL="114300" distR="114300" simplePos="0" relativeHeight="251712512" behindDoc="0" locked="0" layoutInCell="1" allowOverlap="1" wp14:anchorId="7C9169CA" wp14:editId="71946CFB">
            <wp:simplePos x="0" y="0"/>
            <wp:positionH relativeFrom="column">
              <wp:posOffset>-824230</wp:posOffset>
            </wp:positionH>
            <wp:positionV relativeFrom="paragraph">
              <wp:posOffset>-824230</wp:posOffset>
            </wp:positionV>
            <wp:extent cx="825500" cy="8382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6264" w:rsidRPr="004C0CF4"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6625CA19" wp14:editId="52C71718">
            <wp:simplePos x="0" y="0"/>
            <wp:positionH relativeFrom="column">
              <wp:posOffset>-963930</wp:posOffset>
            </wp:positionH>
            <wp:positionV relativeFrom="paragraph">
              <wp:posOffset>5792470</wp:posOffset>
            </wp:positionV>
            <wp:extent cx="10782300" cy="8382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CDD0C8" wp14:editId="04CF5310">
                <wp:simplePos x="0" y="0"/>
                <wp:positionH relativeFrom="column">
                  <wp:posOffset>7748270</wp:posOffset>
                </wp:positionH>
                <wp:positionV relativeFrom="paragraph">
                  <wp:posOffset>5958840</wp:posOffset>
                </wp:positionV>
                <wp:extent cx="1422400" cy="405130"/>
                <wp:effectExtent l="0" t="0" r="25400" b="1397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405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5D0" w:rsidRPr="00654DC6" w:rsidRDefault="00654DC6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6557 6901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CDD0C8" id="Text Box 84" o:spid="_x0000_s1031" type="#_x0000_t202" style="position:absolute;margin-left:610.1pt;margin-top:469.2pt;width:112pt;height:31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" fillcolor="#46bfff [1940]" strokecolor="#0085ca [3204]" strokeweight=".5pt">
                <v:textbox>
                  <w:txbxContent>
                    <w:p w:rsidR="00E965D0" w:rsidRPr="00654DC6" w:rsidRDefault="00654DC6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6557 6901</w:t>
                      </w:r>
                    </w:p>
                  </w:txbxContent>
                </v:textbox>
              </v:shape>
            </w:pict>
          </mc:Fallback>
        </mc:AlternateContent>
      </w:r>
      <w:r w:rsidR="00E965D0" w:rsidRPr="00E965D0">
        <w:rPr>
          <w:noProof/>
          <w:lang w:eastAsia="en-AU"/>
        </w:rPr>
        <w:drawing>
          <wp:anchor distT="0" distB="0" distL="114300" distR="114300" simplePos="0" relativeHeight="251735040" behindDoc="0" locked="0" layoutInCell="1" allowOverlap="1" wp14:anchorId="3E1B57F9" wp14:editId="3A0AADEB">
            <wp:simplePos x="0" y="0"/>
            <wp:positionH relativeFrom="column">
              <wp:posOffset>4791075</wp:posOffset>
            </wp:positionH>
            <wp:positionV relativeFrom="paragraph">
              <wp:posOffset>2538086</wp:posOffset>
            </wp:positionV>
            <wp:extent cx="2146291" cy="3261685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992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291" cy="326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D0" w:rsidRPr="001A11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622665" wp14:editId="7267AD3B">
                <wp:simplePos x="0" y="0"/>
                <wp:positionH relativeFrom="column">
                  <wp:posOffset>-685800</wp:posOffset>
                </wp:positionH>
                <wp:positionV relativeFrom="paragraph">
                  <wp:posOffset>4787265</wp:posOffset>
                </wp:positionV>
                <wp:extent cx="2095500" cy="870508"/>
                <wp:effectExtent l="0" t="0" r="0" b="0"/>
                <wp:wrapNone/>
                <wp:docPr id="71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8705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1131" w:rsidRDefault="00F75D35" w:rsidP="00F75D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 xml:space="preserve">Plastic Bottles, Containers </w:t>
                            </w:r>
                          </w:p>
                          <w:p w:rsidR="001A1131" w:rsidRDefault="00CC0D1D" w:rsidP="001A11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(Rinse and remove lids from bottles</w:t>
                            </w:r>
                            <w:r w:rsidR="001A1131"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A622665" id="TextBox 58" o:spid="_x0000_s1032" type="#_x0000_t202" style="position:absolute;margin-left:-54pt;margin-top:376.95pt;width:165pt;height:68.5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" filled="f" stroked="f">
                <v:textbox>
                  <w:txbxContent>
                    <w:p w:rsidR="001A1131" w:rsidRDefault="00F75D35" w:rsidP="00F75D35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 xml:space="preserve">Plastic Bottles, Containers </w:t>
                      </w:r>
                    </w:p>
                    <w:p w:rsidR="001A1131" w:rsidRDefault="00CC0D1D" w:rsidP="001A113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(Rinse and remove lids from bottles</w:t>
                      </w:r>
                      <w:r w:rsidR="001A1131"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65D0" w:rsidRPr="001A1131">
        <w:rPr>
          <w:noProof/>
          <w:lang w:eastAsia="en-AU"/>
        </w:rPr>
        <w:drawing>
          <wp:anchor distT="0" distB="0" distL="114300" distR="114300" simplePos="0" relativeHeight="251721728" behindDoc="0" locked="0" layoutInCell="1" allowOverlap="1" wp14:anchorId="0E6DA7A6" wp14:editId="1FC53E7C">
            <wp:simplePos x="0" y="0"/>
            <wp:positionH relativeFrom="column">
              <wp:posOffset>-228600</wp:posOffset>
            </wp:positionH>
            <wp:positionV relativeFrom="paragraph">
              <wp:posOffset>3763010</wp:posOffset>
            </wp:positionV>
            <wp:extent cx="1207249" cy="1113785"/>
            <wp:effectExtent l="0" t="0" r="0" b="0"/>
            <wp:wrapNone/>
            <wp:docPr id="7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2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49" cy="11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5D0" w:rsidRPr="001A1131">
        <w:rPr>
          <w:noProof/>
          <w:lang w:eastAsia="en-AU"/>
        </w:rPr>
        <w:drawing>
          <wp:anchor distT="0" distB="0" distL="114300" distR="114300" simplePos="0" relativeHeight="251720704" behindDoc="0" locked="0" layoutInCell="1" allowOverlap="1" wp14:anchorId="6CFAD0D8" wp14:editId="6D2AD857">
            <wp:simplePos x="0" y="0"/>
            <wp:positionH relativeFrom="column">
              <wp:posOffset>-680085</wp:posOffset>
            </wp:positionH>
            <wp:positionV relativeFrom="paragraph">
              <wp:posOffset>3554730</wp:posOffset>
            </wp:positionV>
            <wp:extent cx="1734314" cy="851809"/>
            <wp:effectExtent l="0" t="0" r="0" b="5715"/>
            <wp:wrapNone/>
            <wp:docPr id="6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50" b="98649" l="3540" r="9424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314" cy="85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5D0" w:rsidRPr="00560CD7">
        <w:rPr>
          <w:noProof/>
          <w:lang w:eastAsia="en-AU"/>
        </w:rPr>
        <w:drawing>
          <wp:anchor distT="0" distB="0" distL="114300" distR="114300" simplePos="0" relativeHeight="251713536" behindDoc="0" locked="0" layoutInCell="1" allowOverlap="1" wp14:anchorId="1FBA74C6" wp14:editId="4F1E8A73">
            <wp:simplePos x="0" y="0"/>
            <wp:positionH relativeFrom="column">
              <wp:posOffset>-215900</wp:posOffset>
            </wp:positionH>
            <wp:positionV relativeFrom="paragraph">
              <wp:posOffset>3072765</wp:posOffset>
            </wp:positionV>
            <wp:extent cx="889000" cy="1333500"/>
            <wp:effectExtent l="0" t="0" r="0" b="0"/>
            <wp:wrapNone/>
            <wp:docPr id="6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D0" w:rsidRPr="001A1131">
        <w:rPr>
          <w:noProof/>
          <w:lang w:eastAsia="en-AU"/>
        </w:rPr>
        <w:drawing>
          <wp:anchor distT="0" distB="0" distL="114300" distR="114300" simplePos="0" relativeHeight="251719680" behindDoc="0" locked="0" layoutInCell="1" allowOverlap="1" wp14:anchorId="61B2324B" wp14:editId="0C406342">
            <wp:simplePos x="0" y="0"/>
            <wp:positionH relativeFrom="column">
              <wp:posOffset>-571500</wp:posOffset>
            </wp:positionH>
            <wp:positionV relativeFrom="paragraph">
              <wp:posOffset>3091815</wp:posOffset>
            </wp:positionV>
            <wp:extent cx="800100" cy="1435100"/>
            <wp:effectExtent l="0" t="0" r="0" b="0"/>
            <wp:wrapNone/>
            <wp:docPr id="6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5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1105" b="98343" l="0" r="87931">
                                  <a14:foregroundMark x1="47414" y1="7182" x2="47414" y2="7182"/>
                                  <a14:foregroundMark x1="44828" y1="11050" x2="44828" y2="11050"/>
                                  <a14:foregroundMark x1="38793" y1="9392" x2="38793" y2="93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5D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2C7FB2" wp14:editId="4F2B834A">
                <wp:simplePos x="0" y="0"/>
                <wp:positionH relativeFrom="column">
                  <wp:posOffset>6858000</wp:posOffset>
                </wp:positionH>
                <wp:positionV relativeFrom="paragraph">
                  <wp:posOffset>589915</wp:posOffset>
                </wp:positionV>
                <wp:extent cx="38100" cy="5194300"/>
                <wp:effectExtent l="38100" t="19050" r="76200" b="825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5194300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C554DF0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0pt,46.45pt" to="543pt,4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" strokecolor="#0085ca [3204]" strokeweight="2pt">
                <v:stroke dashstyle="longDashDotDot"/>
                <v:shadow on="t" color="black" opacity="24903f" origin=",.5" offset="0,.55556mm"/>
              </v:line>
            </w:pict>
          </mc:Fallback>
        </mc:AlternateContent>
      </w:r>
      <w:r w:rsidR="00801669" w:rsidRPr="001A113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588D7E" wp14:editId="0738EBED">
                <wp:simplePos x="0" y="0"/>
                <wp:positionH relativeFrom="column">
                  <wp:posOffset>-838200</wp:posOffset>
                </wp:positionH>
                <wp:positionV relativeFrom="paragraph">
                  <wp:posOffset>2043430</wp:posOffset>
                </wp:positionV>
                <wp:extent cx="2044700" cy="639780"/>
                <wp:effectExtent l="0" t="0" r="0" b="0"/>
                <wp:wrapNone/>
                <wp:docPr id="33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39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A1131" w:rsidRDefault="001A1131" w:rsidP="001A11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Steel &amp; Aluminium Cans</w:t>
                            </w:r>
                          </w:p>
                          <w:p w:rsidR="001A1131" w:rsidRDefault="00F75D35" w:rsidP="001A11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Aerosols (Emptied)</w:t>
                            </w:r>
                          </w:p>
                          <w:p w:rsidR="00CC0D1D" w:rsidRDefault="00CC0D1D" w:rsidP="001A11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(Rinse)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3588D7E" id="TextBox 32" o:spid="_x0000_s1033" type="#_x0000_t202" style="position:absolute;margin-left:-66pt;margin-top:160.9pt;width:161pt;height:50.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" filled="f" stroked="f">
                <v:textbox>
                  <w:txbxContent>
                    <w:p w:rsidR="001A1131" w:rsidRDefault="001A1131" w:rsidP="001A113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Steel &amp; Aluminium Cans</w:t>
                      </w:r>
                    </w:p>
                    <w:p w:rsidR="001A1131" w:rsidRDefault="00F75D35" w:rsidP="001A113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Aerosols (Emptied)</w:t>
                      </w:r>
                    </w:p>
                    <w:p w:rsidR="00CC0D1D" w:rsidRDefault="00CC0D1D" w:rsidP="001A113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(Rinse)</w:t>
                      </w:r>
                    </w:p>
                  </w:txbxContent>
                </v:textbox>
              </v:shape>
            </w:pict>
          </mc:Fallback>
        </mc:AlternateContent>
      </w:r>
      <w:r w:rsidR="00801669" w:rsidRPr="00560CD7">
        <w:rPr>
          <w:noProof/>
          <w:lang w:eastAsia="en-AU"/>
        </w:rPr>
        <w:drawing>
          <wp:anchor distT="0" distB="0" distL="114300" distR="114300" simplePos="0" relativeHeight="251716608" behindDoc="0" locked="0" layoutInCell="1" allowOverlap="1" wp14:anchorId="2DBF8BB6" wp14:editId="285F89D4">
            <wp:simplePos x="0" y="0"/>
            <wp:positionH relativeFrom="column">
              <wp:posOffset>0</wp:posOffset>
            </wp:positionH>
            <wp:positionV relativeFrom="paragraph">
              <wp:posOffset>801370</wp:posOffset>
            </wp:positionV>
            <wp:extent cx="866775" cy="1276350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2239" b="96269" l="0" r="890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131" w:rsidRPr="00560CD7">
        <w:rPr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74375325" wp14:editId="097D9713">
            <wp:simplePos x="0" y="0"/>
            <wp:positionH relativeFrom="column">
              <wp:posOffset>9817100</wp:posOffset>
            </wp:positionH>
            <wp:positionV relativeFrom="paragraph">
              <wp:posOffset>202565</wp:posOffset>
            </wp:positionV>
            <wp:extent cx="673100" cy="6731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CD7" w:rsidRPr="00560CD7">
        <w:rPr>
          <w:noProof/>
          <w:lang w:eastAsia="en-AU"/>
        </w:rPr>
        <w:drawing>
          <wp:anchor distT="0" distB="0" distL="114300" distR="114300" simplePos="0" relativeHeight="251715584" behindDoc="1" locked="0" layoutInCell="1" allowOverlap="1" wp14:anchorId="32196548" wp14:editId="134F4989">
            <wp:simplePos x="0" y="0"/>
            <wp:positionH relativeFrom="column">
              <wp:posOffset>-227330</wp:posOffset>
            </wp:positionH>
            <wp:positionV relativeFrom="paragraph">
              <wp:posOffset>323850</wp:posOffset>
            </wp:positionV>
            <wp:extent cx="552450" cy="1619885"/>
            <wp:effectExtent l="0" t="0" r="0" b="0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8333" r="907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0CD7" w:rsidRPr="00560CD7">
        <w:rPr>
          <w:noProof/>
          <w:lang w:eastAsia="en-AU"/>
        </w:rPr>
        <w:drawing>
          <wp:anchor distT="0" distB="0" distL="114300" distR="114300" simplePos="0" relativeHeight="251714560" behindDoc="0" locked="0" layoutInCell="1" allowOverlap="1" wp14:anchorId="63C4C018" wp14:editId="0E0A42D2">
            <wp:simplePos x="0" y="0"/>
            <wp:positionH relativeFrom="column">
              <wp:posOffset>-684530</wp:posOffset>
            </wp:positionH>
            <wp:positionV relativeFrom="paragraph">
              <wp:posOffset>1132205</wp:posOffset>
            </wp:positionV>
            <wp:extent cx="622300" cy="811757"/>
            <wp:effectExtent l="0" t="0" r="6350" b="7620"/>
            <wp:wrapNone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811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54E" w:rsidRPr="003135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B22D8F" wp14:editId="608A946C">
                <wp:simplePos x="0" y="0"/>
                <wp:positionH relativeFrom="column">
                  <wp:posOffset>7164070</wp:posOffset>
                </wp:positionH>
                <wp:positionV relativeFrom="paragraph">
                  <wp:posOffset>5558790</wp:posOffset>
                </wp:positionV>
                <wp:extent cx="2149136" cy="395286"/>
                <wp:effectExtent l="0" t="0" r="0" b="0"/>
                <wp:wrapNone/>
                <wp:docPr id="100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136" cy="3952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354E" w:rsidRDefault="0031354E" w:rsidP="003135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No Green Waste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CA0114" id="TextBox 99" o:spid="_x0000_s1032" type="#_x0000_t202" style="position:absolute;margin-left:564.1pt;margin-top:437.7pt;width:169.2pt;height:31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" filled="f" stroked="f">
                <v:textbox>
                  <w:txbxContent>
                    <w:p w:rsidR="0031354E" w:rsidRDefault="0031354E" w:rsidP="0031354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No Green Waste</w:t>
                      </w:r>
                    </w:p>
                  </w:txbxContent>
                </v:textbox>
              </v:shape>
            </w:pict>
          </mc:Fallback>
        </mc:AlternateContent>
      </w:r>
      <w:r w:rsidR="0031354E" w:rsidRPr="003E59DE">
        <w:rPr>
          <w:noProof/>
          <w:lang w:eastAsia="en-AU"/>
        </w:rPr>
        <w:drawing>
          <wp:anchor distT="0" distB="0" distL="114300" distR="114300" simplePos="0" relativeHeight="251689984" behindDoc="0" locked="0" layoutInCell="1" allowOverlap="1" wp14:anchorId="3F6CEC65" wp14:editId="50B5AD84">
            <wp:simplePos x="0" y="0"/>
            <wp:positionH relativeFrom="column">
              <wp:posOffset>7707702</wp:posOffset>
            </wp:positionH>
            <wp:positionV relativeFrom="paragraph">
              <wp:posOffset>4786175</wp:posOffset>
            </wp:positionV>
            <wp:extent cx="1309619" cy="398736"/>
            <wp:effectExtent l="0" t="209550" r="0" b="306705"/>
            <wp:wrapNone/>
            <wp:docPr id="97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6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6757" b="98649" l="38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7093">
                      <a:off x="0" y="0"/>
                      <a:ext cx="1309619" cy="39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54E" w:rsidRPr="003E59DE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64CE7E16" wp14:editId="60C809BA">
            <wp:simplePos x="0" y="0"/>
            <wp:positionH relativeFrom="column">
              <wp:posOffset>7617740</wp:posOffset>
            </wp:positionH>
            <wp:positionV relativeFrom="paragraph">
              <wp:posOffset>4673786</wp:posOffset>
            </wp:positionV>
            <wp:extent cx="1000751" cy="896557"/>
            <wp:effectExtent l="0" t="0" r="0" b="0"/>
            <wp:wrapNone/>
            <wp:docPr id="5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61384">
                      <a:off x="0" y="0"/>
                      <a:ext cx="1000751" cy="896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2A0872" wp14:editId="6893027C">
                <wp:simplePos x="0" y="0"/>
                <wp:positionH relativeFrom="column">
                  <wp:posOffset>7748270</wp:posOffset>
                </wp:positionH>
                <wp:positionV relativeFrom="paragraph">
                  <wp:posOffset>4457700</wp:posOffset>
                </wp:positionV>
                <wp:extent cx="1180336" cy="1087438"/>
                <wp:effectExtent l="38100" t="38100" r="39370" b="36830"/>
                <wp:wrapNone/>
                <wp:docPr id="58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336" cy="108743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4603280" id="Oval 73" o:spid="_x0000_s1026" style="position:absolute;margin-left:610.1pt;margin-top:351pt;width:92.95pt;height:8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" filled="f" strokecolor="red" strokeweight="6pt"/>
            </w:pict>
          </mc:Fallback>
        </mc:AlternateContent>
      </w:r>
      <w:r w:rsidR="0031354E" w:rsidRPr="003E59DE">
        <w:rPr>
          <w:noProof/>
          <w:lang w:eastAsia="en-AU"/>
        </w:rPr>
        <w:drawing>
          <wp:anchor distT="0" distB="0" distL="114300" distR="114300" simplePos="0" relativeHeight="251686912" behindDoc="0" locked="0" layoutInCell="1" allowOverlap="1" wp14:anchorId="6AD33FA9" wp14:editId="453E36D2">
            <wp:simplePos x="0" y="0"/>
            <wp:positionH relativeFrom="column">
              <wp:posOffset>8040370</wp:posOffset>
            </wp:positionH>
            <wp:positionV relativeFrom="paragraph">
              <wp:posOffset>4664710</wp:posOffset>
            </wp:positionV>
            <wp:extent cx="786743" cy="682279"/>
            <wp:effectExtent l="0" t="0" r="0" b="3810"/>
            <wp:wrapNone/>
            <wp:docPr id="9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4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1914" b="100000" l="995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43" cy="68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C9FD03" wp14:editId="25FC5D6B">
                <wp:simplePos x="0" y="0"/>
                <wp:positionH relativeFrom="column">
                  <wp:posOffset>7913370</wp:posOffset>
                </wp:positionH>
                <wp:positionV relativeFrom="paragraph">
                  <wp:posOffset>4650105</wp:posOffset>
                </wp:positionV>
                <wp:extent cx="834624" cy="768934"/>
                <wp:effectExtent l="38100" t="38100" r="22860" b="50800"/>
                <wp:wrapNone/>
                <wp:docPr id="61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624" cy="76893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4AD598" id="Straight Connector 75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3.1pt,366.15pt" to="688.8pt,4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" strokecolor="red" strokeweight="6pt"/>
            </w:pict>
          </mc:Fallback>
        </mc:AlternateContent>
      </w:r>
      <w:r w:rsidR="0031354E" w:rsidRPr="003135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989920" wp14:editId="423756DD">
                <wp:simplePos x="0" y="0"/>
                <wp:positionH relativeFrom="column">
                  <wp:posOffset>7087870</wp:posOffset>
                </wp:positionH>
                <wp:positionV relativeFrom="paragraph">
                  <wp:posOffset>4123690</wp:posOffset>
                </wp:positionV>
                <wp:extent cx="2504440" cy="395286"/>
                <wp:effectExtent l="0" t="0" r="0" b="0"/>
                <wp:wrapNone/>
                <wp:docPr id="82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3952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354E" w:rsidRDefault="0031354E" w:rsidP="003135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No Foam Cups, Meat Trays or Beads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348879D" id="TextBox 81" o:spid="_x0000_s1033" type="#_x0000_t202" style="position:absolute;margin-left:558.1pt;margin-top:324.7pt;width:197.2pt;height:31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" filled="f" stroked="f">
                <v:textbox>
                  <w:txbxContent>
                    <w:p w:rsidR="0031354E" w:rsidRDefault="0031354E" w:rsidP="0031354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No Foam Cups, Meat Trays or Beads</w:t>
                      </w:r>
                    </w:p>
                  </w:txbxContent>
                </v:textbox>
              </v:shape>
            </w:pict>
          </mc:Fallback>
        </mc:AlternateContent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0C27E3" wp14:editId="4D6313DE">
                <wp:simplePos x="0" y="0"/>
                <wp:positionH relativeFrom="column">
                  <wp:posOffset>7888605</wp:posOffset>
                </wp:positionH>
                <wp:positionV relativeFrom="paragraph">
                  <wp:posOffset>3188970</wp:posOffset>
                </wp:positionV>
                <wp:extent cx="834624" cy="768934"/>
                <wp:effectExtent l="38100" t="38100" r="22860" b="50800"/>
                <wp:wrapNone/>
                <wp:docPr id="60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624" cy="76893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1B1999" id="Straight Connector 75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1.15pt,251.1pt" to="686.85pt,3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" strokecolor="red" strokeweight="6pt"/>
            </w:pict>
          </mc:Fallback>
        </mc:AlternateContent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FE14C5" wp14:editId="6A6FC3B3">
                <wp:simplePos x="0" y="0"/>
                <wp:positionH relativeFrom="column">
                  <wp:posOffset>7684770</wp:posOffset>
                </wp:positionH>
                <wp:positionV relativeFrom="paragraph">
                  <wp:posOffset>3016885</wp:posOffset>
                </wp:positionV>
                <wp:extent cx="1180336" cy="1087438"/>
                <wp:effectExtent l="38100" t="38100" r="39370" b="36830"/>
                <wp:wrapNone/>
                <wp:docPr id="57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336" cy="108743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9448808" id="Oval 73" o:spid="_x0000_s1026" style="position:absolute;margin-left:605.1pt;margin-top:237.55pt;width:92.95pt;height:8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" filled="f" strokecolor="red" strokeweight="6pt"/>
            </w:pict>
          </mc:Fallback>
        </mc:AlternateContent>
      </w:r>
      <w:r w:rsidR="0031354E" w:rsidRPr="003E59DE">
        <w:rPr>
          <w:noProof/>
          <w:lang w:eastAsia="en-AU"/>
        </w:rPr>
        <w:drawing>
          <wp:anchor distT="0" distB="0" distL="114300" distR="114300" simplePos="0" relativeHeight="251684864" behindDoc="0" locked="0" layoutInCell="1" allowOverlap="1" wp14:anchorId="5CB386DD" wp14:editId="6E49A825">
            <wp:simplePos x="0" y="0"/>
            <wp:positionH relativeFrom="column">
              <wp:posOffset>7689850</wp:posOffset>
            </wp:positionH>
            <wp:positionV relativeFrom="paragraph">
              <wp:posOffset>2984500</wp:posOffset>
            </wp:positionV>
            <wp:extent cx="1112520" cy="1112520"/>
            <wp:effectExtent l="0" t="0" r="0" b="0"/>
            <wp:wrapNone/>
            <wp:docPr id="7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4889" b="89778" l="9778" r="92444">
                                  <a14:foregroundMark x1="59111" y1="24000" x2="59111" y2="24000"/>
                                  <a14:foregroundMark x1="68889" y1="23556" x2="68889" y2="23556"/>
                                  <a14:foregroundMark x1="60889" y1="18222" x2="60889" y2="18222"/>
                                  <a14:foregroundMark x1="75111" y1="19111" x2="75111" y2="19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54E" w:rsidRPr="003135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C487CF" wp14:editId="009AC720">
                <wp:simplePos x="0" y="0"/>
                <wp:positionH relativeFrom="column">
                  <wp:posOffset>7164070</wp:posOffset>
                </wp:positionH>
                <wp:positionV relativeFrom="paragraph">
                  <wp:posOffset>2612390</wp:posOffset>
                </wp:positionV>
                <wp:extent cx="2149136" cy="395286"/>
                <wp:effectExtent l="0" t="0" r="0" b="0"/>
                <wp:wrapNone/>
                <wp:docPr id="90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136" cy="3952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354E" w:rsidRDefault="0031354E" w:rsidP="003135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No Food Waste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DBAEA2" id="TextBox 89" o:spid="_x0000_s1034" type="#_x0000_t202" style="position:absolute;margin-left:564.1pt;margin-top:205.7pt;width:169.2pt;height:31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" filled="f" stroked="f">
                <v:textbox>
                  <w:txbxContent>
                    <w:p w:rsidR="0031354E" w:rsidRDefault="0031354E" w:rsidP="0031354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No Food Waste</w:t>
                      </w:r>
                    </w:p>
                  </w:txbxContent>
                </v:textbox>
              </v:shape>
            </w:pict>
          </mc:Fallback>
        </mc:AlternateContent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D5CF92" wp14:editId="4188EFAE">
                <wp:simplePos x="0" y="0"/>
                <wp:positionH relativeFrom="column">
                  <wp:posOffset>7811770</wp:posOffset>
                </wp:positionH>
                <wp:positionV relativeFrom="paragraph">
                  <wp:posOffset>1689735</wp:posOffset>
                </wp:positionV>
                <wp:extent cx="834624" cy="768934"/>
                <wp:effectExtent l="38100" t="38100" r="22860" b="50800"/>
                <wp:wrapNone/>
                <wp:docPr id="59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624" cy="76893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D6C416" id="Straight Connector 75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1pt,133.05pt" to="680.8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" strokecolor="red" strokeweight="6pt"/>
            </w:pict>
          </mc:Fallback>
        </mc:AlternateContent>
      </w:r>
      <w:r w:rsidR="0031354E" w:rsidRPr="003E59DE">
        <w:rPr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3D5FAAC5" wp14:editId="1A272920">
            <wp:simplePos x="0" y="0"/>
            <wp:positionH relativeFrom="column">
              <wp:posOffset>7907020</wp:posOffset>
            </wp:positionH>
            <wp:positionV relativeFrom="paragraph">
              <wp:posOffset>1559319</wp:posOffset>
            </wp:positionV>
            <wp:extent cx="705987" cy="1034757"/>
            <wp:effectExtent l="0" t="0" r="0" b="0"/>
            <wp:wrapNone/>
            <wp:docPr id="87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6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87" cy="1034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617721" wp14:editId="15242A45">
                <wp:simplePos x="0" y="0"/>
                <wp:positionH relativeFrom="column">
                  <wp:posOffset>7646670</wp:posOffset>
                </wp:positionH>
                <wp:positionV relativeFrom="paragraph">
                  <wp:posOffset>1517015</wp:posOffset>
                </wp:positionV>
                <wp:extent cx="1180336" cy="1087438"/>
                <wp:effectExtent l="38100" t="38100" r="39370" b="36830"/>
                <wp:wrapNone/>
                <wp:docPr id="56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336" cy="108743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739CCA4" id="Oval 73" o:spid="_x0000_s1026" style="position:absolute;margin-left:602.1pt;margin-top:119.45pt;width:92.95pt;height:85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" filled="f" strokecolor="red" strokeweight="6pt"/>
            </w:pict>
          </mc:Fallback>
        </mc:AlternateContent>
      </w:r>
      <w:r w:rsidR="0031354E" w:rsidRPr="003135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766785" wp14:editId="046E139D">
                <wp:simplePos x="0" y="0"/>
                <wp:positionH relativeFrom="column">
                  <wp:posOffset>7405370</wp:posOffset>
                </wp:positionH>
                <wp:positionV relativeFrom="paragraph">
                  <wp:posOffset>1121410</wp:posOffset>
                </wp:positionV>
                <wp:extent cx="1688822" cy="395286"/>
                <wp:effectExtent l="0" t="0" r="0" b="0"/>
                <wp:wrapNone/>
                <wp:docPr id="81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822" cy="3952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354E" w:rsidRDefault="0031354E" w:rsidP="0031354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="MS PGothic"/>
                                <w:b/>
                                <w:bCs/>
                                <w:color w:val="00587C" w:themeColor="text2"/>
                                <w:kern w:val="24"/>
                              </w:rPr>
                              <w:t>No Plastic Bags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D5377F" id="TextBox 80" o:spid="_x0000_s1035" type="#_x0000_t202" style="position:absolute;margin-left:583.1pt;margin-top:88.3pt;width:133pt;height:31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" filled="f" stroked="f">
                <v:textbox>
                  <w:txbxContent>
                    <w:p w:rsidR="0031354E" w:rsidRDefault="0031354E" w:rsidP="0031354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eastAsia="MS PGothic" w:hAnsi="Calibri" w:cs="MS PGothic"/>
                          <w:b/>
                          <w:bCs/>
                          <w:color w:val="00587C" w:themeColor="text2"/>
                          <w:kern w:val="24"/>
                        </w:rPr>
                        <w:t>No Plastic Bags</w:t>
                      </w:r>
                    </w:p>
                  </w:txbxContent>
                </v:textbox>
              </v:shape>
            </w:pict>
          </mc:Fallback>
        </mc:AlternateContent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32DA7" wp14:editId="452B1B50">
                <wp:simplePos x="0" y="0"/>
                <wp:positionH relativeFrom="column">
                  <wp:posOffset>7806690</wp:posOffset>
                </wp:positionH>
                <wp:positionV relativeFrom="paragraph">
                  <wp:posOffset>223520</wp:posOffset>
                </wp:positionV>
                <wp:extent cx="834624" cy="768934"/>
                <wp:effectExtent l="38100" t="38100" r="22860" b="50800"/>
                <wp:wrapNone/>
                <wp:docPr id="76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624" cy="768934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A646A38" id="Straight Connector 75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4.7pt,17.6pt" to="680.4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" strokecolor="red" strokeweight="6pt"/>
            </w:pict>
          </mc:Fallback>
        </mc:AlternateContent>
      </w:r>
      <w:r w:rsidR="0031354E" w:rsidRPr="003E59D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C39605" wp14:editId="675EFC01">
                <wp:simplePos x="0" y="0"/>
                <wp:positionH relativeFrom="column">
                  <wp:posOffset>7618730</wp:posOffset>
                </wp:positionH>
                <wp:positionV relativeFrom="paragraph">
                  <wp:posOffset>39370</wp:posOffset>
                </wp:positionV>
                <wp:extent cx="1180336" cy="1087438"/>
                <wp:effectExtent l="38100" t="38100" r="39370" b="36830"/>
                <wp:wrapNone/>
                <wp:docPr id="74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336" cy="1087438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B13D671" id="Oval 73" o:spid="_x0000_s1026" style="position:absolute;margin-left:599.9pt;margin-top:3.1pt;width:92.95pt;height:8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" filled="f" strokecolor="red" strokeweight="6pt"/>
            </w:pict>
          </mc:Fallback>
        </mc:AlternateContent>
      </w:r>
      <w:r w:rsidR="0031354E" w:rsidRPr="003E59DE"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41F6A96D" wp14:editId="2ECE8620">
            <wp:simplePos x="0" y="0"/>
            <wp:positionH relativeFrom="column">
              <wp:posOffset>7697470</wp:posOffset>
            </wp:positionH>
            <wp:positionV relativeFrom="paragraph">
              <wp:posOffset>102870</wp:posOffset>
            </wp:positionV>
            <wp:extent cx="918797" cy="1023620"/>
            <wp:effectExtent l="0" t="0" r="0" b="0"/>
            <wp:wrapNone/>
            <wp:docPr id="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ackgroundRemoval t="0" b="94856" l="3267" r="9710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97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CF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-570230</wp:posOffset>
                </wp:positionV>
                <wp:extent cx="9245600" cy="584200"/>
                <wp:effectExtent l="0" t="0" r="127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0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CF4" w:rsidRDefault="004C0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1" o:spid="_x0000_s1039" type="#_x0000_t202" style="position:absolute;margin-left:-17.9pt;margin-top:-44.9pt;width:728pt;height:4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" fillcolor="white [3201]" strokecolor="white [3212]" strokeweight=".5pt">
                <v:textbox>
                  <w:txbxContent>
                    <w:p w:rsidR="004C0CF4" w:rsidRDefault="004C0CF4"/>
                  </w:txbxContent>
                </v:textbox>
              </v:shape>
            </w:pict>
          </mc:Fallback>
        </mc:AlternateContent>
      </w:r>
    </w:p>
    <w:sectPr w:rsidR="00D50B13" w:rsidRPr="000E5D9E" w:rsidSect="004C0CF4">
      <w:headerReference w:type="default" r:id="rId53"/>
      <w:footerReference w:type="default" r:id="rId54"/>
      <w:headerReference w:type="first" r:id="rId55"/>
      <w:footerReference w:type="first" r:id="rId56"/>
      <w:pgSz w:w="16838" w:h="11906" w:orient="landscape" w:code="9"/>
      <w:pgMar w:top="1418" w:right="1418" w:bottom="1418" w:left="1418" w:header="709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503" w:rsidRDefault="00D00503" w:rsidP="003D1F04">
      <w:pPr>
        <w:spacing w:after="0" w:line="240" w:lineRule="auto"/>
      </w:pPr>
      <w:r>
        <w:separator/>
      </w:r>
    </w:p>
  </w:endnote>
  <w:endnote w:type="continuationSeparator" w:id="0">
    <w:p w:rsidR="00D00503" w:rsidRDefault="00D00503" w:rsidP="003D1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6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single" w:sz="8" w:space="0" w:color="0085CA" w:themeColor="accent1"/>
      </w:tblBorders>
      <w:tblLayout w:type="fixed"/>
      <w:tblCellMar>
        <w:top w:w="142" w:type="dxa"/>
      </w:tblCellMar>
      <w:tblLook w:val="04A0" w:firstRow="1" w:lastRow="0" w:firstColumn="1" w:lastColumn="0" w:noHBand="0" w:noVBand="1"/>
    </w:tblPr>
    <w:tblGrid>
      <w:gridCol w:w="12184"/>
      <w:gridCol w:w="1818"/>
    </w:tblGrid>
    <w:tr w:rsidR="00194ABF" w:rsidTr="00D51DFD">
      <w:tc>
        <w:tcPr>
          <w:tcW w:w="8080" w:type="dxa"/>
        </w:tcPr>
        <w:sdt>
          <w:sdtPr>
            <w:alias w:val="Title"/>
            <w:tag w:val=""/>
            <w:id w:val="428943914"/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94ABF" w:rsidRDefault="00B728D4" w:rsidP="00C37C45">
              <w:pPr>
                <w:pStyle w:val="Footer"/>
              </w:pPr>
              <w:r>
                <w:t>[Document Title]</w:t>
              </w:r>
            </w:p>
          </w:sdtContent>
        </w:sdt>
        <w:p w:rsidR="00194ABF" w:rsidRDefault="00194ABF" w:rsidP="00C37C45">
          <w:pPr>
            <w:pStyle w:val="Footer"/>
          </w:pPr>
          <w:r>
            <w:t xml:space="preserve">Version: </w:t>
          </w:r>
          <w:sdt>
            <w:sdtPr>
              <w:alias w:val="Version"/>
              <w:tag w:val=""/>
              <w:id w:val="-775011749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F75D35">
                <w:t xml:space="preserve">     </w:t>
              </w:r>
            </w:sdtContent>
          </w:sdt>
        </w:p>
      </w:tc>
      <w:tc>
        <w:tcPr>
          <w:tcW w:w="1206" w:type="dxa"/>
        </w:tcPr>
        <w:p w:rsidR="00194ABF" w:rsidRDefault="00194ABF" w:rsidP="00C37C45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F42F9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 w:rsidR="009F42F9">
            <w:fldChar w:fldCharType="begin"/>
          </w:r>
          <w:r w:rsidR="009F42F9">
            <w:instrText xml:space="preserve"> NUMPAGES   \* MERGEFORMAT </w:instrText>
          </w:r>
          <w:r w:rsidR="009F42F9">
            <w:fldChar w:fldCharType="separate"/>
          </w:r>
          <w:r w:rsidR="009F42F9">
            <w:rPr>
              <w:noProof/>
            </w:rPr>
            <w:t>1</w:t>
          </w:r>
          <w:r w:rsidR="009F42F9">
            <w:rPr>
              <w:noProof/>
            </w:rPr>
            <w:fldChar w:fldCharType="end"/>
          </w:r>
        </w:p>
      </w:tc>
    </w:tr>
  </w:tbl>
  <w:p w:rsidR="00194ABF" w:rsidRDefault="00194A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single" w:sz="8" w:space="0" w:color="0085CA" w:themeColor="accent1"/>
      </w:tblBorders>
      <w:tblLayout w:type="fixed"/>
      <w:tblCellMar>
        <w:top w:w="142" w:type="dxa"/>
      </w:tblCellMar>
      <w:tblLook w:val="04A0" w:firstRow="1" w:lastRow="0" w:firstColumn="1" w:lastColumn="0" w:noHBand="0" w:noVBand="1"/>
    </w:tblPr>
    <w:tblGrid>
      <w:gridCol w:w="12184"/>
      <w:gridCol w:w="1818"/>
    </w:tblGrid>
    <w:tr w:rsidR="003D1F04" w:rsidTr="00D51DFD">
      <w:tc>
        <w:tcPr>
          <w:tcW w:w="8080" w:type="dxa"/>
        </w:tcPr>
        <w:sdt>
          <w:sdtPr>
            <w:alias w:val="Title"/>
            <w:tag w:val=""/>
            <w:id w:val="604078001"/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3D1F04" w:rsidRDefault="00323745" w:rsidP="00323745">
              <w:pPr>
                <w:pStyle w:val="Footer"/>
              </w:pPr>
              <w:r>
                <w:t>[Document Title]</w:t>
              </w:r>
            </w:p>
          </w:sdtContent>
        </w:sdt>
        <w:p w:rsidR="00323745" w:rsidRDefault="00323745" w:rsidP="00323745">
          <w:pPr>
            <w:pStyle w:val="Footer"/>
          </w:pPr>
          <w:r>
            <w:t xml:space="preserve">Version: </w:t>
          </w:r>
          <w:sdt>
            <w:sdtPr>
              <w:alias w:val="Version"/>
              <w:tag w:val=""/>
              <w:id w:val="1930850836"/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F75D35">
                <w:t xml:space="preserve">     </w:t>
              </w:r>
            </w:sdtContent>
          </w:sdt>
        </w:p>
      </w:tc>
      <w:tc>
        <w:tcPr>
          <w:tcW w:w="1206" w:type="dxa"/>
        </w:tcPr>
        <w:p w:rsidR="003D1F04" w:rsidRDefault="003D1F04" w:rsidP="003D1F04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F6D1A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fldSimple w:instr=" NUMPAGES   \* MERGEFORMAT ">
            <w:r w:rsidR="00654DC6">
              <w:rPr>
                <w:noProof/>
              </w:rPr>
              <w:t>1</w:t>
            </w:r>
          </w:fldSimple>
        </w:p>
      </w:tc>
    </w:tr>
  </w:tbl>
  <w:p w:rsidR="003D1F04" w:rsidRDefault="003D1F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503" w:rsidRDefault="00D00503" w:rsidP="003D1F04">
      <w:pPr>
        <w:spacing w:after="0" w:line="240" w:lineRule="auto"/>
      </w:pPr>
      <w:r>
        <w:separator/>
      </w:r>
    </w:p>
  </w:footnote>
  <w:footnote w:type="continuationSeparator" w:id="0">
    <w:p w:rsidR="00D00503" w:rsidRDefault="00D00503" w:rsidP="003D1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bottom w:val="single" w:sz="8" w:space="0" w:color="0085CA" w:themeColor="accent1"/>
      </w:tblBorders>
      <w:tblLayout w:type="fixed"/>
      <w:tblCellMar>
        <w:bottom w:w="85" w:type="dxa"/>
      </w:tblCellMar>
      <w:tblLook w:val="04A0" w:firstRow="1" w:lastRow="0" w:firstColumn="1" w:lastColumn="0" w:noHBand="0" w:noVBand="1"/>
    </w:tblPr>
    <w:tblGrid>
      <w:gridCol w:w="14002"/>
    </w:tblGrid>
    <w:tr w:rsidR="005D425E" w:rsidTr="005D425E">
      <w:tc>
        <w:tcPr>
          <w:tcW w:w="9286" w:type="dxa"/>
        </w:tcPr>
        <w:p w:rsidR="005D425E" w:rsidRDefault="005D425E">
          <w:pPr>
            <w:pStyle w:val="Header"/>
          </w:pPr>
          <w:r w:rsidRPr="005D425E">
            <w:rPr>
              <w:rStyle w:val="Blue1Bold"/>
              <w:b/>
            </w:rPr>
            <w:t xml:space="preserve">Cleanaway - </w:t>
          </w:r>
          <w:r w:rsidRPr="005D425E">
            <w:t>Making a sustainable future possible</w:t>
          </w:r>
        </w:p>
      </w:tc>
    </w:tr>
  </w:tbl>
  <w:p w:rsidR="00D71E3F" w:rsidRDefault="00D71E3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48" w:rsidRDefault="00936C0D" w:rsidP="006E2B48">
    <w:pPr>
      <w:pStyle w:val="Header"/>
      <w:spacing w:after="1900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5DCE51A4" wp14:editId="4F1EDED6">
              <wp:simplePos x="0" y="0"/>
              <wp:positionH relativeFrom="page">
                <wp:posOffset>900430</wp:posOffset>
              </wp:positionH>
              <wp:positionV relativeFrom="page">
                <wp:posOffset>713105</wp:posOffset>
              </wp:positionV>
              <wp:extent cx="6166800" cy="727200"/>
              <wp:effectExtent l="0" t="0" r="5715" b="15875"/>
              <wp:wrapNone/>
              <wp:docPr id="50" name="Group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6800" cy="727200"/>
                        <a:chOff x="0" y="0"/>
                        <a:chExt cx="6166537" cy="728663"/>
                      </a:xfrm>
                    </wpg:grpSpPr>
                    <wpg:grpSp>
                      <wpg:cNvPr id="2" name="Cleanaway Logo"/>
                      <wpg:cNvGrpSpPr/>
                      <wpg:grpSpPr>
                        <a:xfrm>
                          <a:off x="4452937" y="0"/>
                          <a:ext cx="1713600" cy="381600"/>
                          <a:chOff x="1682750" y="226060"/>
                          <a:chExt cx="539750" cy="120650"/>
                        </a:xfrm>
                      </wpg:grpSpPr>
                      <wpg:grpSp>
                        <wpg:cNvPr id="3" name="Group 6"/>
                        <wpg:cNvGrpSpPr/>
                        <wpg:grpSpPr>
                          <a:xfrm>
                            <a:off x="1732915" y="325120"/>
                            <a:ext cx="365760" cy="21590"/>
                            <a:chOff x="1732915" y="325120"/>
                            <a:chExt cx="365760" cy="21590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1732915" y="327025"/>
                              <a:ext cx="17145" cy="15875"/>
                            </a:xfrm>
                            <a:custGeom>
                              <a:avLst/>
                              <a:gdLst>
                                <a:gd name="T0" fmla="*/ 9 w 69"/>
                                <a:gd name="T1" fmla="*/ 0 h 64"/>
                                <a:gd name="T2" fmla="*/ 19 w 69"/>
                                <a:gd name="T3" fmla="*/ 0 h 64"/>
                                <a:gd name="T4" fmla="*/ 34 w 69"/>
                                <a:gd name="T5" fmla="*/ 37 h 64"/>
                                <a:gd name="T6" fmla="*/ 59 w 69"/>
                                <a:gd name="T7" fmla="*/ 0 h 64"/>
                                <a:gd name="T8" fmla="*/ 69 w 69"/>
                                <a:gd name="T9" fmla="*/ 0 h 64"/>
                                <a:gd name="T10" fmla="*/ 60 w 69"/>
                                <a:gd name="T11" fmla="*/ 64 h 64"/>
                                <a:gd name="T12" fmla="*/ 51 w 69"/>
                                <a:gd name="T13" fmla="*/ 64 h 64"/>
                                <a:gd name="T14" fmla="*/ 58 w 69"/>
                                <a:gd name="T15" fmla="*/ 15 h 64"/>
                                <a:gd name="T16" fmla="*/ 37 w 69"/>
                                <a:gd name="T17" fmla="*/ 47 h 64"/>
                                <a:gd name="T18" fmla="*/ 28 w 69"/>
                                <a:gd name="T19" fmla="*/ 47 h 64"/>
                                <a:gd name="T20" fmla="*/ 16 w 69"/>
                                <a:gd name="T21" fmla="*/ 15 h 64"/>
                                <a:gd name="T22" fmla="*/ 9 w 69"/>
                                <a:gd name="T23" fmla="*/ 64 h 64"/>
                                <a:gd name="T24" fmla="*/ 0 w 69"/>
                                <a:gd name="T25" fmla="*/ 64 h 64"/>
                                <a:gd name="T26" fmla="*/ 9 w 69"/>
                                <a:gd name="T27" fmla="*/ 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64">
                                  <a:moveTo>
                                    <a:pt x="9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34" y="37"/>
                                  </a:lnTo>
                                  <a:cubicBezTo>
                                    <a:pt x="40" y="28"/>
                                    <a:pt x="52" y="9"/>
                                    <a:pt x="59" y="0"/>
                                  </a:cubicBezTo>
                                  <a:lnTo>
                                    <a:pt x="69" y="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1750695" y="330200"/>
                              <a:ext cx="11430" cy="12700"/>
                            </a:xfrm>
                            <a:custGeom>
                              <a:avLst/>
                              <a:gdLst>
                                <a:gd name="T0" fmla="*/ 34 w 44"/>
                                <a:gd name="T1" fmla="*/ 14 h 52"/>
                                <a:gd name="T2" fmla="*/ 23 w 44"/>
                                <a:gd name="T3" fmla="*/ 7 h 52"/>
                                <a:gd name="T4" fmla="*/ 13 w 44"/>
                                <a:gd name="T5" fmla="*/ 19 h 52"/>
                                <a:gd name="T6" fmla="*/ 11 w 44"/>
                                <a:gd name="T7" fmla="*/ 33 h 52"/>
                                <a:gd name="T8" fmla="*/ 18 w 44"/>
                                <a:gd name="T9" fmla="*/ 45 h 52"/>
                                <a:gd name="T10" fmla="*/ 30 w 44"/>
                                <a:gd name="T11" fmla="*/ 39 h 52"/>
                                <a:gd name="T12" fmla="*/ 34 w 44"/>
                                <a:gd name="T13" fmla="*/ 14 h 52"/>
                                <a:gd name="T14" fmla="*/ 42 w 44"/>
                                <a:gd name="T15" fmla="*/ 52 h 52"/>
                                <a:gd name="T16" fmla="*/ 36 w 44"/>
                                <a:gd name="T17" fmla="*/ 52 h 52"/>
                                <a:gd name="T18" fmla="*/ 30 w 44"/>
                                <a:gd name="T19" fmla="*/ 46 h 52"/>
                                <a:gd name="T20" fmla="*/ 15 w 44"/>
                                <a:gd name="T21" fmla="*/ 52 h 52"/>
                                <a:gd name="T22" fmla="*/ 1 w 44"/>
                                <a:gd name="T23" fmla="*/ 34 h 52"/>
                                <a:gd name="T24" fmla="*/ 4 w 44"/>
                                <a:gd name="T25" fmla="*/ 18 h 52"/>
                                <a:gd name="T26" fmla="*/ 23 w 44"/>
                                <a:gd name="T27" fmla="*/ 0 h 52"/>
                                <a:gd name="T28" fmla="*/ 35 w 44"/>
                                <a:gd name="T29" fmla="*/ 6 h 52"/>
                                <a:gd name="T30" fmla="*/ 37 w 44"/>
                                <a:gd name="T31" fmla="*/ 1 h 52"/>
                                <a:gd name="T32" fmla="*/ 44 w 44"/>
                                <a:gd name="T33" fmla="*/ 1 h 52"/>
                                <a:gd name="T34" fmla="*/ 39 w 44"/>
                                <a:gd name="T35" fmla="*/ 42 h 52"/>
                                <a:gd name="T36" fmla="*/ 41 w 44"/>
                                <a:gd name="T37" fmla="*/ 45 h 52"/>
                                <a:gd name="T38" fmla="*/ 43 w 44"/>
                                <a:gd name="T39" fmla="*/ 44 h 52"/>
                                <a:gd name="T40" fmla="*/ 42 w 44"/>
                                <a:gd name="T4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" h="52">
                                  <a:moveTo>
                                    <a:pt x="34" y="14"/>
                                  </a:moveTo>
                                  <a:cubicBezTo>
                                    <a:pt x="31" y="11"/>
                                    <a:pt x="27" y="7"/>
                                    <a:pt x="23" y="7"/>
                                  </a:cubicBezTo>
                                  <a:cubicBezTo>
                                    <a:pt x="17" y="7"/>
                                    <a:pt x="14" y="11"/>
                                    <a:pt x="13" y="19"/>
                                  </a:cubicBezTo>
                                  <a:lnTo>
                                    <a:pt x="11" y="33"/>
                                  </a:lnTo>
                                  <a:cubicBezTo>
                                    <a:pt x="9" y="41"/>
                                    <a:pt x="11" y="45"/>
                                    <a:pt x="18" y="45"/>
                                  </a:cubicBezTo>
                                  <a:cubicBezTo>
                                    <a:pt x="22" y="45"/>
                                    <a:pt x="27" y="42"/>
                                    <a:pt x="30" y="39"/>
                                  </a:cubicBezTo>
                                  <a:lnTo>
                                    <a:pt x="34" y="14"/>
                                  </a:lnTo>
                                  <a:close/>
                                  <a:moveTo>
                                    <a:pt x="42" y="52"/>
                                  </a:moveTo>
                                  <a:cubicBezTo>
                                    <a:pt x="40" y="52"/>
                                    <a:pt x="38" y="52"/>
                                    <a:pt x="36" y="52"/>
                                  </a:cubicBezTo>
                                  <a:cubicBezTo>
                                    <a:pt x="33" y="52"/>
                                    <a:pt x="30" y="51"/>
                                    <a:pt x="30" y="46"/>
                                  </a:cubicBezTo>
                                  <a:cubicBezTo>
                                    <a:pt x="26" y="50"/>
                                    <a:pt x="21" y="52"/>
                                    <a:pt x="15" y="52"/>
                                  </a:cubicBezTo>
                                  <a:cubicBezTo>
                                    <a:pt x="4" y="52"/>
                                    <a:pt x="0" y="46"/>
                                    <a:pt x="1" y="34"/>
                                  </a:cubicBezTo>
                                  <a:lnTo>
                                    <a:pt x="4" y="18"/>
                                  </a:lnTo>
                                  <a:cubicBezTo>
                                    <a:pt x="5" y="6"/>
                                    <a:pt x="11" y="0"/>
                                    <a:pt x="23" y="0"/>
                                  </a:cubicBezTo>
                                  <a:cubicBezTo>
                                    <a:pt x="28" y="0"/>
                                    <a:pt x="32" y="2"/>
                                    <a:pt x="35" y="6"/>
                                  </a:cubicBezTo>
                                  <a:lnTo>
                                    <a:pt x="37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42"/>
                                  </a:lnTo>
                                  <a:cubicBezTo>
                                    <a:pt x="38" y="43"/>
                                    <a:pt x="39" y="45"/>
                                    <a:pt x="41" y="45"/>
                                  </a:cubicBezTo>
                                  <a:cubicBezTo>
                                    <a:pt x="41" y="45"/>
                                    <a:pt x="42" y="44"/>
                                    <a:pt x="43" y="44"/>
                                  </a:cubicBez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1763395" y="325755"/>
                              <a:ext cx="11430" cy="17145"/>
                            </a:xfrm>
                            <a:custGeom>
                              <a:avLst/>
                              <a:gdLst>
                                <a:gd name="T0" fmla="*/ 39 w 46"/>
                                <a:gd name="T1" fmla="*/ 68 h 69"/>
                                <a:gd name="T2" fmla="*/ 32 w 46"/>
                                <a:gd name="T3" fmla="*/ 69 h 69"/>
                                <a:gd name="T4" fmla="*/ 22 w 46"/>
                                <a:gd name="T5" fmla="*/ 61 h 69"/>
                                <a:gd name="T6" fmla="*/ 15 w 46"/>
                                <a:gd name="T7" fmla="*/ 48 h 69"/>
                                <a:gd name="T8" fmla="*/ 12 w 46"/>
                                <a:gd name="T9" fmla="*/ 48 h 69"/>
                                <a:gd name="T10" fmla="*/ 9 w 46"/>
                                <a:gd name="T11" fmla="*/ 69 h 69"/>
                                <a:gd name="T12" fmla="*/ 0 w 46"/>
                                <a:gd name="T13" fmla="*/ 69 h 69"/>
                                <a:gd name="T14" fmla="*/ 10 w 46"/>
                                <a:gd name="T15" fmla="*/ 0 h 69"/>
                                <a:gd name="T16" fmla="*/ 19 w 46"/>
                                <a:gd name="T17" fmla="*/ 0 h 69"/>
                                <a:gd name="T18" fmla="*/ 13 w 46"/>
                                <a:gd name="T19" fmla="*/ 40 h 69"/>
                                <a:gd name="T20" fmla="*/ 17 w 46"/>
                                <a:gd name="T21" fmla="*/ 40 h 69"/>
                                <a:gd name="T22" fmla="*/ 36 w 46"/>
                                <a:gd name="T23" fmla="*/ 18 h 69"/>
                                <a:gd name="T24" fmla="*/ 46 w 46"/>
                                <a:gd name="T25" fmla="*/ 18 h 69"/>
                                <a:gd name="T26" fmla="*/ 23 w 46"/>
                                <a:gd name="T27" fmla="*/ 44 h 69"/>
                                <a:gd name="T28" fmla="*/ 31 w 46"/>
                                <a:gd name="T29" fmla="*/ 59 h 69"/>
                                <a:gd name="T30" fmla="*/ 35 w 46"/>
                                <a:gd name="T31" fmla="*/ 62 h 69"/>
                                <a:gd name="T32" fmla="*/ 40 w 46"/>
                                <a:gd name="T33" fmla="*/ 61 h 69"/>
                                <a:gd name="T34" fmla="*/ 39 w 46"/>
                                <a:gd name="T35" fmla="*/ 6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6" h="69">
                                  <a:moveTo>
                                    <a:pt x="39" y="68"/>
                                  </a:moveTo>
                                  <a:cubicBezTo>
                                    <a:pt x="36" y="69"/>
                                    <a:pt x="34" y="69"/>
                                    <a:pt x="32" y="69"/>
                                  </a:cubicBezTo>
                                  <a:cubicBezTo>
                                    <a:pt x="27" y="69"/>
                                    <a:pt x="24" y="66"/>
                                    <a:pt x="22" y="61"/>
                                  </a:cubicBezTo>
                                  <a:lnTo>
                                    <a:pt x="15" y="48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31" y="59"/>
                                  </a:lnTo>
                                  <a:cubicBezTo>
                                    <a:pt x="31" y="60"/>
                                    <a:pt x="33" y="62"/>
                                    <a:pt x="35" y="62"/>
                                  </a:cubicBezTo>
                                  <a:cubicBezTo>
                                    <a:pt x="37" y="62"/>
                                    <a:pt x="38" y="61"/>
                                    <a:pt x="40" y="61"/>
                                  </a:cubicBezTo>
                                  <a:lnTo>
                                    <a:pt x="3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1775460" y="325755"/>
                              <a:ext cx="4445" cy="17145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7 h 69"/>
                                <a:gd name="T2" fmla="*/ 13 w 18"/>
                                <a:gd name="T3" fmla="*/ 0 h 69"/>
                                <a:gd name="T4" fmla="*/ 18 w 18"/>
                                <a:gd name="T5" fmla="*/ 5 h 69"/>
                                <a:gd name="T6" fmla="*/ 12 w 18"/>
                                <a:gd name="T7" fmla="*/ 11 h 69"/>
                                <a:gd name="T8" fmla="*/ 7 w 18"/>
                                <a:gd name="T9" fmla="*/ 7 h 69"/>
                                <a:gd name="T10" fmla="*/ 10 w 18"/>
                                <a:gd name="T11" fmla="*/ 58 h 69"/>
                                <a:gd name="T12" fmla="*/ 12 w 18"/>
                                <a:gd name="T13" fmla="*/ 62 h 69"/>
                                <a:gd name="T14" fmla="*/ 15 w 18"/>
                                <a:gd name="T15" fmla="*/ 61 h 69"/>
                                <a:gd name="T16" fmla="*/ 14 w 18"/>
                                <a:gd name="T17" fmla="*/ 68 h 69"/>
                                <a:gd name="T18" fmla="*/ 8 w 18"/>
                                <a:gd name="T19" fmla="*/ 69 h 69"/>
                                <a:gd name="T20" fmla="*/ 1 w 18"/>
                                <a:gd name="T21" fmla="*/ 59 h 69"/>
                                <a:gd name="T22" fmla="*/ 6 w 18"/>
                                <a:gd name="T23" fmla="*/ 25 h 69"/>
                                <a:gd name="T24" fmla="*/ 1 w 18"/>
                                <a:gd name="T25" fmla="*/ 24 h 69"/>
                                <a:gd name="T26" fmla="*/ 2 w 18"/>
                                <a:gd name="T27" fmla="*/ 18 h 69"/>
                                <a:gd name="T28" fmla="*/ 16 w 18"/>
                                <a:gd name="T29" fmla="*/ 18 h 69"/>
                                <a:gd name="T30" fmla="*/ 10 w 18"/>
                                <a:gd name="T31" fmla="*/ 5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" h="69">
                                  <a:moveTo>
                                    <a:pt x="7" y="7"/>
                                  </a:moveTo>
                                  <a:cubicBezTo>
                                    <a:pt x="7" y="2"/>
                                    <a:pt x="10" y="0"/>
                                    <a:pt x="13" y="0"/>
                                  </a:cubicBezTo>
                                  <a:cubicBezTo>
                                    <a:pt x="16" y="0"/>
                                    <a:pt x="18" y="2"/>
                                    <a:pt x="18" y="5"/>
                                  </a:cubicBezTo>
                                  <a:cubicBezTo>
                                    <a:pt x="18" y="9"/>
                                    <a:pt x="16" y="11"/>
                                    <a:pt x="12" y="11"/>
                                  </a:cubicBezTo>
                                  <a:cubicBezTo>
                                    <a:pt x="9" y="11"/>
                                    <a:pt x="7" y="10"/>
                                    <a:pt x="7" y="7"/>
                                  </a:cubicBezTo>
                                  <a:moveTo>
                                    <a:pt x="10" y="58"/>
                                  </a:moveTo>
                                  <a:cubicBezTo>
                                    <a:pt x="10" y="60"/>
                                    <a:pt x="10" y="62"/>
                                    <a:pt x="12" y="62"/>
                                  </a:cubicBezTo>
                                  <a:cubicBezTo>
                                    <a:pt x="13" y="62"/>
                                    <a:pt x="14" y="62"/>
                                    <a:pt x="15" y="61"/>
                                  </a:cubicBezTo>
                                  <a:lnTo>
                                    <a:pt x="14" y="68"/>
                                  </a:lnTo>
                                  <a:cubicBezTo>
                                    <a:pt x="13" y="69"/>
                                    <a:pt x="10" y="69"/>
                                    <a:pt x="8" y="69"/>
                                  </a:cubicBezTo>
                                  <a:cubicBezTo>
                                    <a:pt x="2" y="69"/>
                                    <a:pt x="0" y="66"/>
                                    <a:pt x="1" y="59"/>
                                  </a:cubicBezTo>
                                  <a:lnTo>
                                    <a:pt x="6" y="25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780540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1 h 52"/>
                                <a:gd name="T2" fmla="*/ 15 w 44"/>
                                <a:gd name="T3" fmla="*/ 1 h 52"/>
                                <a:gd name="T4" fmla="*/ 15 w 44"/>
                                <a:gd name="T5" fmla="*/ 6 h 52"/>
                                <a:gd name="T6" fmla="*/ 29 w 44"/>
                                <a:gd name="T7" fmla="*/ 0 h 52"/>
                                <a:gd name="T8" fmla="*/ 43 w 44"/>
                                <a:gd name="T9" fmla="*/ 17 h 52"/>
                                <a:gd name="T10" fmla="*/ 38 w 44"/>
                                <a:gd name="T11" fmla="*/ 52 h 52"/>
                                <a:gd name="T12" fmla="*/ 29 w 44"/>
                                <a:gd name="T13" fmla="*/ 52 h 52"/>
                                <a:gd name="T14" fmla="*/ 34 w 44"/>
                                <a:gd name="T15" fmla="*/ 18 h 52"/>
                                <a:gd name="T16" fmla="*/ 26 w 44"/>
                                <a:gd name="T17" fmla="*/ 7 h 52"/>
                                <a:gd name="T18" fmla="*/ 15 w 44"/>
                                <a:gd name="T19" fmla="*/ 14 h 52"/>
                                <a:gd name="T20" fmla="*/ 9 w 44"/>
                                <a:gd name="T21" fmla="*/ 52 h 52"/>
                                <a:gd name="T22" fmla="*/ 0 w 44"/>
                                <a:gd name="T23" fmla="*/ 52 h 52"/>
                                <a:gd name="T24" fmla="*/ 7 w 44"/>
                                <a:gd name="T25" fmla="*/ 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52">
                                  <a:moveTo>
                                    <a:pt x="7" y="1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5" y="6"/>
                                  </a:lnTo>
                                  <a:cubicBezTo>
                                    <a:pt x="19" y="2"/>
                                    <a:pt x="24" y="0"/>
                                    <a:pt x="29" y="0"/>
                                  </a:cubicBezTo>
                                  <a:cubicBezTo>
                                    <a:pt x="40" y="0"/>
                                    <a:pt x="44" y="6"/>
                                    <a:pt x="43" y="17"/>
                                  </a:cubicBezTo>
                                  <a:lnTo>
                                    <a:pt x="38" y="52"/>
                                  </a:lnTo>
                                  <a:lnTo>
                                    <a:pt x="29" y="52"/>
                                  </a:lnTo>
                                  <a:lnTo>
                                    <a:pt x="34" y="18"/>
                                  </a:lnTo>
                                  <a:cubicBezTo>
                                    <a:pt x="35" y="11"/>
                                    <a:pt x="33" y="7"/>
                                    <a:pt x="26" y="7"/>
                                  </a:cubicBezTo>
                                  <a:cubicBezTo>
                                    <a:pt x="22" y="7"/>
                                    <a:pt x="17" y="11"/>
                                    <a:pt x="15" y="14"/>
                                  </a:cubicBezTo>
                                  <a:lnTo>
                                    <a:pt x="9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1792605" y="330200"/>
                              <a:ext cx="11430" cy="16510"/>
                            </a:xfrm>
                            <a:custGeom>
                              <a:avLst/>
                              <a:gdLst>
                                <a:gd name="T0" fmla="*/ 13 w 46"/>
                                <a:gd name="T1" fmla="*/ 29 h 66"/>
                                <a:gd name="T2" fmla="*/ 20 w 46"/>
                                <a:gd name="T3" fmla="*/ 40 h 66"/>
                                <a:gd name="T4" fmla="*/ 32 w 46"/>
                                <a:gd name="T5" fmla="*/ 35 h 66"/>
                                <a:gd name="T6" fmla="*/ 35 w 46"/>
                                <a:gd name="T7" fmla="*/ 14 h 66"/>
                                <a:gd name="T8" fmla="*/ 25 w 46"/>
                                <a:gd name="T9" fmla="*/ 7 h 66"/>
                                <a:gd name="T10" fmla="*/ 14 w 46"/>
                                <a:gd name="T11" fmla="*/ 19 h 66"/>
                                <a:gd name="T12" fmla="*/ 13 w 46"/>
                                <a:gd name="T13" fmla="*/ 29 h 66"/>
                                <a:gd name="T14" fmla="*/ 1 w 46"/>
                                <a:gd name="T15" fmla="*/ 52 h 66"/>
                                <a:gd name="T16" fmla="*/ 10 w 46"/>
                                <a:gd name="T17" fmla="*/ 52 h 66"/>
                                <a:gd name="T18" fmla="*/ 19 w 46"/>
                                <a:gd name="T19" fmla="*/ 59 h 66"/>
                                <a:gd name="T20" fmla="*/ 30 w 46"/>
                                <a:gd name="T21" fmla="*/ 48 h 66"/>
                                <a:gd name="T22" fmla="*/ 31 w 46"/>
                                <a:gd name="T23" fmla="*/ 43 h 66"/>
                                <a:gd name="T24" fmla="*/ 18 w 46"/>
                                <a:gd name="T25" fmla="*/ 48 h 66"/>
                                <a:gd name="T26" fmla="*/ 4 w 46"/>
                                <a:gd name="T27" fmla="*/ 30 h 66"/>
                                <a:gd name="T28" fmla="*/ 5 w 46"/>
                                <a:gd name="T29" fmla="*/ 18 h 66"/>
                                <a:gd name="T30" fmla="*/ 24 w 46"/>
                                <a:gd name="T31" fmla="*/ 0 h 66"/>
                                <a:gd name="T32" fmla="*/ 37 w 46"/>
                                <a:gd name="T33" fmla="*/ 6 h 66"/>
                                <a:gd name="T34" fmla="*/ 38 w 46"/>
                                <a:gd name="T35" fmla="*/ 1 h 66"/>
                                <a:gd name="T36" fmla="*/ 46 w 46"/>
                                <a:gd name="T37" fmla="*/ 1 h 66"/>
                                <a:gd name="T38" fmla="*/ 39 w 46"/>
                                <a:gd name="T39" fmla="*/ 49 h 66"/>
                                <a:gd name="T40" fmla="*/ 18 w 46"/>
                                <a:gd name="T41" fmla="*/ 66 h 66"/>
                                <a:gd name="T42" fmla="*/ 1 w 46"/>
                                <a:gd name="T43" fmla="*/ 52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" h="66">
                                  <a:moveTo>
                                    <a:pt x="13" y="29"/>
                                  </a:moveTo>
                                  <a:cubicBezTo>
                                    <a:pt x="12" y="37"/>
                                    <a:pt x="14" y="40"/>
                                    <a:pt x="20" y="40"/>
                                  </a:cubicBezTo>
                                  <a:cubicBezTo>
                                    <a:pt x="24" y="40"/>
                                    <a:pt x="29" y="38"/>
                                    <a:pt x="32" y="35"/>
                                  </a:cubicBezTo>
                                  <a:lnTo>
                                    <a:pt x="35" y="14"/>
                                  </a:lnTo>
                                  <a:cubicBezTo>
                                    <a:pt x="33" y="11"/>
                                    <a:pt x="29" y="7"/>
                                    <a:pt x="25" y="7"/>
                                  </a:cubicBezTo>
                                  <a:cubicBezTo>
                                    <a:pt x="18" y="7"/>
                                    <a:pt x="15" y="11"/>
                                    <a:pt x="14" y="19"/>
                                  </a:cubicBezTo>
                                  <a:lnTo>
                                    <a:pt x="13" y="29"/>
                                  </a:lnTo>
                                  <a:close/>
                                  <a:moveTo>
                                    <a:pt x="1" y="52"/>
                                  </a:moveTo>
                                  <a:lnTo>
                                    <a:pt x="10" y="52"/>
                                  </a:lnTo>
                                  <a:cubicBezTo>
                                    <a:pt x="9" y="56"/>
                                    <a:pt x="12" y="59"/>
                                    <a:pt x="19" y="59"/>
                                  </a:cubicBezTo>
                                  <a:cubicBezTo>
                                    <a:pt x="25" y="59"/>
                                    <a:pt x="29" y="56"/>
                                    <a:pt x="30" y="48"/>
                                  </a:cubicBezTo>
                                  <a:lnTo>
                                    <a:pt x="31" y="43"/>
                                  </a:lnTo>
                                  <a:cubicBezTo>
                                    <a:pt x="27" y="46"/>
                                    <a:pt x="22" y="48"/>
                                    <a:pt x="18" y="48"/>
                                  </a:cubicBezTo>
                                  <a:cubicBezTo>
                                    <a:pt x="6" y="48"/>
                                    <a:pt x="2" y="42"/>
                                    <a:pt x="4" y="30"/>
                                  </a:cubicBezTo>
                                  <a:lnTo>
                                    <a:pt x="5" y="18"/>
                                  </a:lnTo>
                                  <a:cubicBezTo>
                                    <a:pt x="7" y="6"/>
                                    <a:pt x="13" y="0"/>
                                    <a:pt x="24" y="0"/>
                                  </a:cubicBezTo>
                                  <a:cubicBezTo>
                                    <a:pt x="29" y="0"/>
                                    <a:pt x="34" y="2"/>
                                    <a:pt x="37" y="6"/>
                                  </a:cubicBezTo>
                                  <a:lnTo>
                                    <a:pt x="38" y="1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39" y="49"/>
                                  </a:lnTo>
                                  <a:cubicBezTo>
                                    <a:pt x="38" y="60"/>
                                    <a:pt x="29" y="66"/>
                                    <a:pt x="18" y="66"/>
                                  </a:cubicBezTo>
                                  <a:cubicBezTo>
                                    <a:pt x="6" y="66"/>
                                    <a:pt x="0" y="61"/>
                                    <a:pt x="1" y="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1811655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34 w 45"/>
                                <a:gd name="T1" fmla="*/ 14 h 52"/>
                                <a:gd name="T2" fmla="*/ 23 w 45"/>
                                <a:gd name="T3" fmla="*/ 7 h 52"/>
                                <a:gd name="T4" fmla="*/ 13 w 45"/>
                                <a:gd name="T5" fmla="*/ 19 h 52"/>
                                <a:gd name="T6" fmla="*/ 11 w 45"/>
                                <a:gd name="T7" fmla="*/ 33 h 52"/>
                                <a:gd name="T8" fmla="*/ 18 w 45"/>
                                <a:gd name="T9" fmla="*/ 45 h 52"/>
                                <a:gd name="T10" fmla="*/ 30 w 45"/>
                                <a:gd name="T11" fmla="*/ 39 h 52"/>
                                <a:gd name="T12" fmla="*/ 34 w 45"/>
                                <a:gd name="T13" fmla="*/ 14 h 52"/>
                                <a:gd name="T14" fmla="*/ 42 w 45"/>
                                <a:gd name="T15" fmla="*/ 52 h 52"/>
                                <a:gd name="T16" fmla="*/ 37 w 45"/>
                                <a:gd name="T17" fmla="*/ 52 h 52"/>
                                <a:gd name="T18" fmla="*/ 30 w 45"/>
                                <a:gd name="T19" fmla="*/ 46 h 52"/>
                                <a:gd name="T20" fmla="*/ 16 w 45"/>
                                <a:gd name="T21" fmla="*/ 52 h 52"/>
                                <a:gd name="T22" fmla="*/ 2 w 45"/>
                                <a:gd name="T23" fmla="*/ 34 h 52"/>
                                <a:gd name="T24" fmla="*/ 4 w 45"/>
                                <a:gd name="T25" fmla="*/ 18 h 52"/>
                                <a:gd name="T26" fmla="*/ 23 w 45"/>
                                <a:gd name="T27" fmla="*/ 0 h 52"/>
                                <a:gd name="T28" fmla="*/ 35 w 45"/>
                                <a:gd name="T29" fmla="*/ 6 h 52"/>
                                <a:gd name="T30" fmla="*/ 37 w 45"/>
                                <a:gd name="T31" fmla="*/ 1 h 52"/>
                                <a:gd name="T32" fmla="*/ 45 w 45"/>
                                <a:gd name="T33" fmla="*/ 1 h 52"/>
                                <a:gd name="T34" fmla="*/ 39 w 45"/>
                                <a:gd name="T35" fmla="*/ 42 h 52"/>
                                <a:gd name="T36" fmla="*/ 41 w 45"/>
                                <a:gd name="T37" fmla="*/ 45 h 52"/>
                                <a:gd name="T38" fmla="*/ 43 w 45"/>
                                <a:gd name="T39" fmla="*/ 44 h 52"/>
                                <a:gd name="T40" fmla="*/ 42 w 45"/>
                                <a:gd name="T4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34" y="14"/>
                                  </a:moveTo>
                                  <a:cubicBezTo>
                                    <a:pt x="32" y="11"/>
                                    <a:pt x="27" y="7"/>
                                    <a:pt x="23" y="7"/>
                                  </a:cubicBezTo>
                                  <a:cubicBezTo>
                                    <a:pt x="17" y="7"/>
                                    <a:pt x="14" y="11"/>
                                    <a:pt x="13" y="19"/>
                                  </a:cubicBezTo>
                                  <a:lnTo>
                                    <a:pt x="11" y="33"/>
                                  </a:lnTo>
                                  <a:cubicBezTo>
                                    <a:pt x="10" y="41"/>
                                    <a:pt x="12" y="45"/>
                                    <a:pt x="18" y="45"/>
                                  </a:cubicBezTo>
                                  <a:cubicBezTo>
                                    <a:pt x="22" y="45"/>
                                    <a:pt x="27" y="42"/>
                                    <a:pt x="30" y="39"/>
                                  </a:cubicBezTo>
                                  <a:lnTo>
                                    <a:pt x="34" y="14"/>
                                  </a:lnTo>
                                  <a:close/>
                                  <a:moveTo>
                                    <a:pt x="42" y="52"/>
                                  </a:moveTo>
                                  <a:cubicBezTo>
                                    <a:pt x="41" y="52"/>
                                    <a:pt x="39" y="52"/>
                                    <a:pt x="37" y="52"/>
                                  </a:cubicBezTo>
                                  <a:cubicBezTo>
                                    <a:pt x="33" y="52"/>
                                    <a:pt x="30" y="51"/>
                                    <a:pt x="30" y="46"/>
                                  </a:cubicBezTo>
                                  <a:cubicBezTo>
                                    <a:pt x="26" y="50"/>
                                    <a:pt x="21" y="52"/>
                                    <a:pt x="16" y="52"/>
                                  </a:cubicBezTo>
                                  <a:cubicBezTo>
                                    <a:pt x="4" y="52"/>
                                    <a:pt x="0" y="46"/>
                                    <a:pt x="2" y="34"/>
                                  </a:cubicBezTo>
                                  <a:lnTo>
                                    <a:pt x="4" y="18"/>
                                  </a:lnTo>
                                  <a:cubicBezTo>
                                    <a:pt x="5" y="6"/>
                                    <a:pt x="12" y="0"/>
                                    <a:pt x="23" y="0"/>
                                  </a:cubicBezTo>
                                  <a:cubicBezTo>
                                    <a:pt x="28" y="0"/>
                                    <a:pt x="33" y="2"/>
                                    <a:pt x="35" y="6"/>
                                  </a:cubicBezTo>
                                  <a:lnTo>
                                    <a:pt x="37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42"/>
                                  </a:lnTo>
                                  <a:cubicBezTo>
                                    <a:pt x="39" y="43"/>
                                    <a:pt x="39" y="45"/>
                                    <a:pt x="41" y="45"/>
                                  </a:cubicBezTo>
                                  <a:cubicBezTo>
                                    <a:pt x="41" y="45"/>
                                    <a:pt x="42" y="44"/>
                                    <a:pt x="43" y="44"/>
                                  </a:cubicBez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829435" y="329565"/>
                              <a:ext cx="10795" cy="13335"/>
                            </a:xfrm>
                            <a:custGeom>
                              <a:avLst/>
                              <a:gdLst>
                                <a:gd name="T0" fmla="*/ 2 w 42"/>
                                <a:gd name="T1" fmla="*/ 36 h 54"/>
                                <a:gd name="T2" fmla="*/ 10 w 42"/>
                                <a:gd name="T3" fmla="*/ 36 h 54"/>
                                <a:gd name="T4" fmla="*/ 10 w 42"/>
                                <a:gd name="T5" fmla="*/ 37 h 54"/>
                                <a:gd name="T6" fmla="*/ 20 w 42"/>
                                <a:gd name="T7" fmla="*/ 46 h 54"/>
                                <a:gd name="T8" fmla="*/ 30 w 42"/>
                                <a:gd name="T9" fmla="*/ 39 h 54"/>
                                <a:gd name="T10" fmla="*/ 30 w 42"/>
                                <a:gd name="T11" fmla="*/ 38 h 54"/>
                                <a:gd name="T12" fmla="*/ 20 w 42"/>
                                <a:gd name="T13" fmla="*/ 31 h 54"/>
                                <a:gd name="T14" fmla="*/ 5 w 42"/>
                                <a:gd name="T15" fmla="*/ 16 h 54"/>
                                <a:gd name="T16" fmla="*/ 6 w 42"/>
                                <a:gd name="T17" fmla="*/ 15 h 54"/>
                                <a:gd name="T18" fmla="*/ 25 w 42"/>
                                <a:gd name="T19" fmla="*/ 0 h 54"/>
                                <a:gd name="T20" fmla="*/ 41 w 42"/>
                                <a:gd name="T21" fmla="*/ 16 h 54"/>
                                <a:gd name="T22" fmla="*/ 41 w 42"/>
                                <a:gd name="T23" fmla="*/ 18 h 54"/>
                                <a:gd name="T24" fmla="*/ 33 w 42"/>
                                <a:gd name="T25" fmla="*/ 18 h 54"/>
                                <a:gd name="T26" fmla="*/ 33 w 42"/>
                                <a:gd name="T27" fmla="*/ 17 h 54"/>
                                <a:gd name="T28" fmla="*/ 24 w 42"/>
                                <a:gd name="T29" fmla="*/ 8 h 54"/>
                                <a:gd name="T30" fmla="*/ 14 w 42"/>
                                <a:gd name="T31" fmla="*/ 15 h 54"/>
                                <a:gd name="T32" fmla="*/ 14 w 42"/>
                                <a:gd name="T33" fmla="*/ 16 h 54"/>
                                <a:gd name="T34" fmla="*/ 24 w 42"/>
                                <a:gd name="T35" fmla="*/ 24 h 54"/>
                                <a:gd name="T36" fmla="*/ 39 w 42"/>
                                <a:gd name="T37" fmla="*/ 37 h 54"/>
                                <a:gd name="T38" fmla="*/ 39 w 42"/>
                                <a:gd name="T39" fmla="*/ 39 h 54"/>
                                <a:gd name="T40" fmla="*/ 19 w 42"/>
                                <a:gd name="T41" fmla="*/ 54 h 54"/>
                                <a:gd name="T42" fmla="*/ 1 w 42"/>
                                <a:gd name="T43" fmla="*/ 38 h 54"/>
                                <a:gd name="T44" fmla="*/ 2 w 42"/>
                                <a:gd name="T45" fmla="*/ 3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2" y="36"/>
                                  </a:moveTo>
                                  <a:lnTo>
                                    <a:pt x="10" y="36"/>
                                  </a:lnTo>
                                  <a:lnTo>
                                    <a:pt x="10" y="37"/>
                                  </a:lnTo>
                                  <a:cubicBezTo>
                                    <a:pt x="9" y="42"/>
                                    <a:pt x="12" y="46"/>
                                    <a:pt x="20" y="46"/>
                                  </a:cubicBezTo>
                                  <a:cubicBezTo>
                                    <a:pt x="26" y="46"/>
                                    <a:pt x="30" y="43"/>
                                    <a:pt x="30" y="39"/>
                                  </a:cubicBezTo>
                                  <a:lnTo>
                                    <a:pt x="30" y="38"/>
                                  </a:lnTo>
                                  <a:cubicBezTo>
                                    <a:pt x="31" y="33"/>
                                    <a:pt x="27" y="32"/>
                                    <a:pt x="20" y="31"/>
                                  </a:cubicBezTo>
                                  <a:cubicBezTo>
                                    <a:pt x="11" y="29"/>
                                    <a:pt x="4" y="26"/>
                                    <a:pt x="5" y="16"/>
                                  </a:cubicBezTo>
                                  <a:lnTo>
                                    <a:pt x="6" y="15"/>
                                  </a:lnTo>
                                  <a:cubicBezTo>
                                    <a:pt x="7" y="7"/>
                                    <a:pt x="13" y="0"/>
                                    <a:pt x="25" y="0"/>
                                  </a:cubicBezTo>
                                  <a:cubicBezTo>
                                    <a:pt x="38" y="0"/>
                                    <a:pt x="42" y="8"/>
                                    <a:pt x="41" y="16"/>
                                  </a:cubicBezTo>
                                  <a:lnTo>
                                    <a:pt x="4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7"/>
                                  </a:lnTo>
                                  <a:cubicBezTo>
                                    <a:pt x="33" y="12"/>
                                    <a:pt x="32" y="8"/>
                                    <a:pt x="24" y="8"/>
                                  </a:cubicBezTo>
                                  <a:cubicBezTo>
                                    <a:pt x="18" y="8"/>
                                    <a:pt x="15" y="11"/>
                                    <a:pt x="14" y="15"/>
                                  </a:cubicBezTo>
                                  <a:lnTo>
                                    <a:pt x="14" y="16"/>
                                  </a:lnTo>
                                  <a:cubicBezTo>
                                    <a:pt x="14" y="21"/>
                                    <a:pt x="18" y="23"/>
                                    <a:pt x="24" y="24"/>
                                  </a:cubicBezTo>
                                  <a:cubicBezTo>
                                    <a:pt x="32" y="25"/>
                                    <a:pt x="41" y="28"/>
                                    <a:pt x="39" y="37"/>
                                  </a:cubicBezTo>
                                  <a:lnTo>
                                    <a:pt x="39" y="39"/>
                                  </a:lnTo>
                                  <a:cubicBezTo>
                                    <a:pt x="38" y="47"/>
                                    <a:pt x="31" y="54"/>
                                    <a:pt x="19" y="54"/>
                                  </a:cubicBezTo>
                                  <a:cubicBezTo>
                                    <a:pt x="6" y="54"/>
                                    <a:pt x="0" y="47"/>
                                    <a:pt x="1" y="38"/>
                                  </a:cubicBezTo>
                                  <a:lnTo>
                                    <a:pt x="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841500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14 w 43"/>
                                <a:gd name="T1" fmla="*/ 51 h 51"/>
                                <a:gd name="T2" fmla="*/ 1 w 43"/>
                                <a:gd name="T3" fmla="*/ 34 h 51"/>
                                <a:gd name="T4" fmla="*/ 6 w 43"/>
                                <a:gd name="T5" fmla="*/ 0 h 51"/>
                                <a:gd name="T6" fmla="*/ 15 w 43"/>
                                <a:gd name="T7" fmla="*/ 0 h 51"/>
                                <a:gd name="T8" fmla="*/ 11 w 43"/>
                                <a:gd name="T9" fmla="*/ 33 h 51"/>
                                <a:gd name="T10" fmla="*/ 17 w 43"/>
                                <a:gd name="T11" fmla="*/ 44 h 51"/>
                                <a:gd name="T12" fmla="*/ 29 w 43"/>
                                <a:gd name="T13" fmla="*/ 38 h 51"/>
                                <a:gd name="T14" fmla="*/ 34 w 43"/>
                                <a:gd name="T15" fmla="*/ 0 h 51"/>
                                <a:gd name="T16" fmla="*/ 43 w 43"/>
                                <a:gd name="T17" fmla="*/ 0 h 51"/>
                                <a:gd name="T18" fmla="*/ 38 w 43"/>
                                <a:gd name="T19" fmla="*/ 41 h 51"/>
                                <a:gd name="T20" fmla="*/ 40 w 43"/>
                                <a:gd name="T21" fmla="*/ 44 h 51"/>
                                <a:gd name="T22" fmla="*/ 42 w 43"/>
                                <a:gd name="T23" fmla="*/ 43 h 51"/>
                                <a:gd name="T24" fmla="*/ 41 w 43"/>
                                <a:gd name="T25" fmla="*/ 51 h 51"/>
                                <a:gd name="T26" fmla="*/ 35 w 43"/>
                                <a:gd name="T27" fmla="*/ 51 h 51"/>
                                <a:gd name="T28" fmla="*/ 29 w 43"/>
                                <a:gd name="T29" fmla="*/ 45 h 51"/>
                                <a:gd name="T30" fmla="*/ 14 w 43"/>
                                <a:gd name="T3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14" y="51"/>
                                  </a:moveTo>
                                  <a:cubicBezTo>
                                    <a:pt x="3" y="51"/>
                                    <a:pt x="0" y="46"/>
                                    <a:pt x="1" y="34"/>
                                  </a:cubicBezTo>
                                  <a:lnTo>
                                    <a:pt x="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33"/>
                                  </a:lnTo>
                                  <a:cubicBezTo>
                                    <a:pt x="9" y="40"/>
                                    <a:pt x="11" y="44"/>
                                    <a:pt x="17" y="44"/>
                                  </a:cubicBezTo>
                                  <a:cubicBezTo>
                                    <a:pt x="21" y="44"/>
                                    <a:pt x="26" y="41"/>
                                    <a:pt x="29" y="38"/>
                                  </a:cubicBezTo>
                                  <a:lnTo>
                                    <a:pt x="3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41"/>
                                  </a:lnTo>
                                  <a:cubicBezTo>
                                    <a:pt x="37" y="42"/>
                                    <a:pt x="38" y="44"/>
                                    <a:pt x="40" y="44"/>
                                  </a:cubicBezTo>
                                  <a:cubicBezTo>
                                    <a:pt x="40" y="44"/>
                                    <a:pt x="41" y="43"/>
                                    <a:pt x="42" y="43"/>
                                  </a:cubicBezTo>
                                  <a:lnTo>
                                    <a:pt x="41" y="51"/>
                                  </a:lnTo>
                                  <a:cubicBezTo>
                                    <a:pt x="39" y="51"/>
                                    <a:pt x="37" y="51"/>
                                    <a:pt x="35" y="51"/>
                                  </a:cubicBezTo>
                                  <a:cubicBezTo>
                                    <a:pt x="32" y="51"/>
                                    <a:pt x="29" y="50"/>
                                    <a:pt x="29" y="45"/>
                                  </a:cubicBezTo>
                                  <a:cubicBezTo>
                                    <a:pt x="25" y="49"/>
                                    <a:pt x="19" y="51"/>
                                    <a:pt x="14" y="51"/>
                                  </a:cubicBezTo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1853565" y="329565"/>
                              <a:ext cx="10795" cy="13335"/>
                            </a:xfrm>
                            <a:custGeom>
                              <a:avLst/>
                              <a:gdLst>
                                <a:gd name="T0" fmla="*/ 1 w 42"/>
                                <a:gd name="T1" fmla="*/ 36 h 54"/>
                                <a:gd name="T2" fmla="*/ 10 w 42"/>
                                <a:gd name="T3" fmla="*/ 36 h 54"/>
                                <a:gd name="T4" fmla="*/ 9 w 42"/>
                                <a:gd name="T5" fmla="*/ 37 h 54"/>
                                <a:gd name="T6" fmla="*/ 19 w 42"/>
                                <a:gd name="T7" fmla="*/ 46 h 54"/>
                                <a:gd name="T8" fmla="*/ 30 w 42"/>
                                <a:gd name="T9" fmla="*/ 39 h 54"/>
                                <a:gd name="T10" fmla="*/ 30 w 42"/>
                                <a:gd name="T11" fmla="*/ 38 h 54"/>
                                <a:gd name="T12" fmla="*/ 19 w 42"/>
                                <a:gd name="T13" fmla="*/ 31 h 54"/>
                                <a:gd name="T14" fmla="*/ 5 w 42"/>
                                <a:gd name="T15" fmla="*/ 16 h 54"/>
                                <a:gd name="T16" fmla="*/ 5 w 42"/>
                                <a:gd name="T17" fmla="*/ 15 h 54"/>
                                <a:gd name="T18" fmla="*/ 25 w 42"/>
                                <a:gd name="T19" fmla="*/ 0 h 54"/>
                                <a:gd name="T20" fmla="*/ 41 w 42"/>
                                <a:gd name="T21" fmla="*/ 16 h 54"/>
                                <a:gd name="T22" fmla="*/ 40 w 42"/>
                                <a:gd name="T23" fmla="*/ 18 h 54"/>
                                <a:gd name="T24" fmla="*/ 32 w 42"/>
                                <a:gd name="T25" fmla="*/ 18 h 54"/>
                                <a:gd name="T26" fmla="*/ 32 w 42"/>
                                <a:gd name="T27" fmla="*/ 17 h 54"/>
                                <a:gd name="T28" fmla="*/ 24 w 42"/>
                                <a:gd name="T29" fmla="*/ 8 h 54"/>
                                <a:gd name="T30" fmla="*/ 14 w 42"/>
                                <a:gd name="T31" fmla="*/ 15 h 54"/>
                                <a:gd name="T32" fmla="*/ 14 w 42"/>
                                <a:gd name="T33" fmla="*/ 16 h 54"/>
                                <a:gd name="T34" fmla="*/ 24 w 42"/>
                                <a:gd name="T35" fmla="*/ 24 h 54"/>
                                <a:gd name="T36" fmla="*/ 39 w 42"/>
                                <a:gd name="T37" fmla="*/ 37 h 54"/>
                                <a:gd name="T38" fmla="*/ 39 w 42"/>
                                <a:gd name="T39" fmla="*/ 39 h 54"/>
                                <a:gd name="T40" fmla="*/ 18 w 42"/>
                                <a:gd name="T41" fmla="*/ 54 h 54"/>
                                <a:gd name="T42" fmla="*/ 1 w 42"/>
                                <a:gd name="T43" fmla="*/ 38 h 54"/>
                                <a:gd name="T44" fmla="*/ 1 w 42"/>
                                <a:gd name="T45" fmla="*/ 3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1" y="36"/>
                                  </a:moveTo>
                                  <a:lnTo>
                                    <a:pt x="10" y="36"/>
                                  </a:lnTo>
                                  <a:lnTo>
                                    <a:pt x="9" y="37"/>
                                  </a:lnTo>
                                  <a:cubicBezTo>
                                    <a:pt x="9" y="42"/>
                                    <a:pt x="12" y="46"/>
                                    <a:pt x="19" y="46"/>
                                  </a:cubicBezTo>
                                  <a:cubicBezTo>
                                    <a:pt x="26" y="46"/>
                                    <a:pt x="29" y="43"/>
                                    <a:pt x="30" y="39"/>
                                  </a:cubicBezTo>
                                  <a:lnTo>
                                    <a:pt x="30" y="38"/>
                                  </a:lnTo>
                                  <a:cubicBezTo>
                                    <a:pt x="31" y="33"/>
                                    <a:pt x="26" y="32"/>
                                    <a:pt x="19" y="31"/>
                                  </a:cubicBezTo>
                                  <a:cubicBezTo>
                                    <a:pt x="11" y="29"/>
                                    <a:pt x="3" y="26"/>
                                    <a:pt x="5" y="16"/>
                                  </a:cubicBezTo>
                                  <a:lnTo>
                                    <a:pt x="5" y="15"/>
                                  </a:lnTo>
                                  <a:cubicBezTo>
                                    <a:pt x="6" y="7"/>
                                    <a:pt x="13" y="0"/>
                                    <a:pt x="25" y="0"/>
                                  </a:cubicBezTo>
                                  <a:cubicBezTo>
                                    <a:pt x="37" y="0"/>
                                    <a:pt x="42" y="8"/>
                                    <a:pt x="41" y="16"/>
                                  </a:cubicBezTo>
                                  <a:lnTo>
                                    <a:pt x="40" y="18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7"/>
                                  </a:lnTo>
                                  <a:cubicBezTo>
                                    <a:pt x="33" y="12"/>
                                    <a:pt x="31" y="8"/>
                                    <a:pt x="24" y="8"/>
                                  </a:cubicBezTo>
                                  <a:cubicBezTo>
                                    <a:pt x="17" y="8"/>
                                    <a:pt x="14" y="11"/>
                                    <a:pt x="14" y="15"/>
                                  </a:cubicBezTo>
                                  <a:lnTo>
                                    <a:pt x="14" y="16"/>
                                  </a:lnTo>
                                  <a:cubicBezTo>
                                    <a:pt x="13" y="21"/>
                                    <a:pt x="17" y="23"/>
                                    <a:pt x="24" y="24"/>
                                  </a:cubicBezTo>
                                  <a:cubicBezTo>
                                    <a:pt x="32" y="25"/>
                                    <a:pt x="40" y="28"/>
                                    <a:pt x="39" y="37"/>
                                  </a:cubicBezTo>
                                  <a:lnTo>
                                    <a:pt x="39" y="39"/>
                                  </a:lnTo>
                                  <a:cubicBezTo>
                                    <a:pt x="37" y="47"/>
                                    <a:pt x="30" y="54"/>
                                    <a:pt x="18" y="54"/>
                                  </a:cubicBezTo>
                                  <a:cubicBezTo>
                                    <a:pt x="6" y="54"/>
                                    <a:pt x="0" y="47"/>
                                    <a:pt x="1" y="38"/>
                                  </a:cubicBezTo>
                                  <a:lnTo>
                                    <a:pt x="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1865630" y="327025"/>
                              <a:ext cx="7620" cy="15875"/>
                            </a:xfrm>
                            <a:custGeom>
                              <a:avLst/>
                              <a:gdLst>
                                <a:gd name="T0" fmla="*/ 6 w 30"/>
                                <a:gd name="T1" fmla="*/ 20 h 65"/>
                                <a:gd name="T2" fmla="*/ 1 w 30"/>
                                <a:gd name="T3" fmla="*/ 20 h 65"/>
                                <a:gd name="T4" fmla="*/ 2 w 30"/>
                                <a:gd name="T5" fmla="*/ 13 h 65"/>
                                <a:gd name="T6" fmla="*/ 7 w 30"/>
                                <a:gd name="T7" fmla="*/ 13 h 65"/>
                                <a:gd name="T8" fmla="*/ 10 w 30"/>
                                <a:gd name="T9" fmla="*/ 0 h 65"/>
                                <a:gd name="T10" fmla="*/ 18 w 30"/>
                                <a:gd name="T11" fmla="*/ 0 h 65"/>
                                <a:gd name="T12" fmla="*/ 16 w 30"/>
                                <a:gd name="T13" fmla="*/ 13 h 65"/>
                                <a:gd name="T14" fmla="*/ 30 w 30"/>
                                <a:gd name="T15" fmla="*/ 13 h 65"/>
                                <a:gd name="T16" fmla="*/ 29 w 30"/>
                                <a:gd name="T17" fmla="*/ 20 h 65"/>
                                <a:gd name="T18" fmla="*/ 15 w 30"/>
                                <a:gd name="T19" fmla="*/ 20 h 65"/>
                                <a:gd name="T20" fmla="*/ 11 w 30"/>
                                <a:gd name="T21" fmla="*/ 47 h 65"/>
                                <a:gd name="T22" fmla="*/ 19 w 30"/>
                                <a:gd name="T23" fmla="*/ 57 h 65"/>
                                <a:gd name="T24" fmla="*/ 25 w 30"/>
                                <a:gd name="T25" fmla="*/ 56 h 65"/>
                                <a:gd name="T26" fmla="*/ 24 w 30"/>
                                <a:gd name="T27" fmla="*/ 64 h 65"/>
                                <a:gd name="T28" fmla="*/ 17 w 30"/>
                                <a:gd name="T29" fmla="*/ 65 h 65"/>
                                <a:gd name="T30" fmla="*/ 2 w 30"/>
                                <a:gd name="T31" fmla="*/ 47 h 65"/>
                                <a:gd name="T32" fmla="*/ 6 w 30"/>
                                <a:gd name="T33" fmla="*/ 2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5">
                                  <a:moveTo>
                                    <a:pt x="6" y="2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1" y="47"/>
                                  </a:lnTo>
                                  <a:cubicBezTo>
                                    <a:pt x="10" y="54"/>
                                    <a:pt x="12" y="57"/>
                                    <a:pt x="19" y="57"/>
                                  </a:cubicBezTo>
                                  <a:cubicBezTo>
                                    <a:pt x="21" y="57"/>
                                    <a:pt x="23" y="57"/>
                                    <a:pt x="25" y="56"/>
                                  </a:cubicBezTo>
                                  <a:lnTo>
                                    <a:pt x="24" y="64"/>
                                  </a:lnTo>
                                  <a:cubicBezTo>
                                    <a:pt x="22" y="64"/>
                                    <a:pt x="19" y="65"/>
                                    <a:pt x="17" y="65"/>
                                  </a:cubicBezTo>
                                  <a:cubicBezTo>
                                    <a:pt x="5" y="65"/>
                                    <a:pt x="0" y="59"/>
                                    <a:pt x="2" y="47"/>
                                  </a:cubicBezTo>
                                  <a:lnTo>
                                    <a:pt x="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1873250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34 w 44"/>
                                <a:gd name="T1" fmla="*/ 14 h 52"/>
                                <a:gd name="T2" fmla="*/ 23 w 44"/>
                                <a:gd name="T3" fmla="*/ 7 h 52"/>
                                <a:gd name="T4" fmla="*/ 13 w 44"/>
                                <a:gd name="T5" fmla="*/ 19 h 52"/>
                                <a:gd name="T6" fmla="*/ 11 w 44"/>
                                <a:gd name="T7" fmla="*/ 33 h 52"/>
                                <a:gd name="T8" fmla="*/ 18 w 44"/>
                                <a:gd name="T9" fmla="*/ 45 h 52"/>
                                <a:gd name="T10" fmla="*/ 30 w 44"/>
                                <a:gd name="T11" fmla="*/ 39 h 52"/>
                                <a:gd name="T12" fmla="*/ 34 w 44"/>
                                <a:gd name="T13" fmla="*/ 14 h 52"/>
                                <a:gd name="T14" fmla="*/ 42 w 44"/>
                                <a:gd name="T15" fmla="*/ 52 h 52"/>
                                <a:gd name="T16" fmla="*/ 36 w 44"/>
                                <a:gd name="T17" fmla="*/ 52 h 52"/>
                                <a:gd name="T18" fmla="*/ 30 w 44"/>
                                <a:gd name="T19" fmla="*/ 46 h 52"/>
                                <a:gd name="T20" fmla="*/ 15 w 44"/>
                                <a:gd name="T21" fmla="*/ 52 h 52"/>
                                <a:gd name="T22" fmla="*/ 1 w 44"/>
                                <a:gd name="T23" fmla="*/ 34 h 52"/>
                                <a:gd name="T24" fmla="*/ 4 w 44"/>
                                <a:gd name="T25" fmla="*/ 18 h 52"/>
                                <a:gd name="T26" fmla="*/ 23 w 44"/>
                                <a:gd name="T27" fmla="*/ 0 h 52"/>
                                <a:gd name="T28" fmla="*/ 35 w 44"/>
                                <a:gd name="T29" fmla="*/ 6 h 52"/>
                                <a:gd name="T30" fmla="*/ 36 w 44"/>
                                <a:gd name="T31" fmla="*/ 1 h 52"/>
                                <a:gd name="T32" fmla="*/ 44 w 44"/>
                                <a:gd name="T33" fmla="*/ 1 h 52"/>
                                <a:gd name="T34" fmla="*/ 39 w 44"/>
                                <a:gd name="T35" fmla="*/ 42 h 52"/>
                                <a:gd name="T36" fmla="*/ 40 w 44"/>
                                <a:gd name="T37" fmla="*/ 45 h 52"/>
                                <a:gd name="T38" fmla="*/ 43 w 44"/>
                                <a:gd name="T39" fmla="*/ 44 h 52"/>
                                <a:gd name="T40" fmla="*/ 42 w 44"/>
                                <a:gd name="T4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" h="52">
                                  <a:moveTo>
                                    <a:pt x="34" y="14"/>
                                  </a:moveTo>
                                  <a:cubicBezTo>
                                    <a:pt x="31" y="11"/>
                                    <a:pt x="27" y="7"/>
                                    <a:pt x="23" y="7"/>
                                  </a:cubicBezTo>
                                  <a:cubicBezTo>
                                    <a:pt x="17" y="7"/>
                                    <a:pt x="14" y="11"/>
                                    <a:pt x="13" y="19"/>
                                  </a:cubicBezTo>
                                  <a:lnTo>
                                    <a:pt x="11" y="33"/>
                                  </a:lnTo>
                                  <a:cubicBezTo>
                                    <a:pt x="9" y="41"/>
                                    <a:pt x="11" y="45"/>
                                    <a:pt x="18" y="45"/>
                                  </a:cubicBezTo>
                                  <a:cubicBezTo>
                                    <a:pt x="22" y="45"/>
                                    <a:pt x="27" y="42"/>
                                    <a:pt x="30" y="39"/>
                                  </a:cubicBezTo>
                                  <a:lnTo>
                                    <a:pt x="34" y="14"/>
                                  </a:lnTo>
                                  <a:close/>
                                  <a:moveTo>
                                    <a:pt x="42" y="52"/>
                                  </a:moveTo>
                                  <a:cubicBezTo>
                                    <a:pt x="40" y="52"/>
                                    <a:pt x="38" y="52"/>
                                    <a:pt x="36" y="52"/>
                                  </a:cubicBezTo>
                                  <a:cubicBezTo>
                                    <a:pt x="33" y="52"/>
                                    <a:pt x="30" y="51"/>
                                    <a:pt x="30" y="46"/>
                                  </a:cubicBezTo>
                                  <a:cubicBezTo>
                                    <a:pt x="26" y="50"/>
                                    <a:pt x="20" y="52"/>
                                    <a:pt x="15" y="52"/>
                                  </a:cubicBezTo>
                                  <a:cubicBezTo>
                                    <a:pt x="4" y="52"/>
                                    <a:pt x="0" y="46"/>
                                    <a:pt x="1" y="34"/>
                                  </a:cubicBezTo>
                                  <a:lnTo>
                                    <a:pt x="4" y="18"/>
                                  </a:lnTo>
                                  <a:cubicBezTo>
                                    <a:pt x="5" y="6"/>
                                    <a:pt x="11" y="0"/>
                                    <a:pt x="23" y="0"/>
                                  </a:cubicBezTo>
                                  <a:cubicBezTo>
                                    <a:pt x="28" y="0"/>
                                    <a:pt x="32" y="2"/>
                                    <a:pt x="35" y="6"/>
                                  </a:cubicBezTo>
                                  <a:lnTo>
                                    <a:pt x="36" y="1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42"/>
                                  </a:lnTo>
                                  <a:cubicBezTo>
                                    <a:pt x="38" y="43"/>
                                    <a:pt x="39" y="45"/>
                                    <a:pt x="40" y="45"/>
                                  </a:cubicBezTo>
                                  <a:cubicBezTo>
                                    <a:pt x="41" y="45"/>
                                    <a:pt x="42" y="44"/>
                                    <a:pt x="43" y="44"/>
                                  </a:cubicBez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1885950" y="325755"/>
                              <a:ext cx="4445" cy="17145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7 h 69"/>
                                <a:gd name="T2" fmla="*/ 13 w 18"/>
                                <a:gd name="T3" fmla="*/ 0 h 69"/>
                                <a:gd name="T4" fmla="*/ 18 w 18"/>
                                <a:gd name="T5" fmla="*/ 5 h 69"/>
                                <a:gd name="T6" fmla="*/ 11 w 18"/>
                                <a:gd name="T7" fmla="*/ 11 h 69"/>
                                <a:gd name="T8" fmla="*/ 7 w 18"/>
                                <a:gd name="T9" fmla="*/ 7 h 69"/>
                                <a:gd name="T10" fmla="*/ 10 w 18"/>
                                <a:gd name="T11" fmla="*/ 58 h 69"/>
                                <a:gd name="T12" fmla="*/ 12 w 18"/>
                                <a:gd name="T13" fmla="*/ 62 h 69"/>
                                <a:gd name="T14" fmla="*/ 15 w 18"/>
                                <a:gd name="T15" fmla="*/ 61 h 69"/>
                                <a:gd name="T16" fmla="*/ 14 w 18"/>
                                <a:gd name="T17" fmla="*/ 68 h 69"/>
                                <a:gd name="T18" fmla="*/ 8 w 18"/>
                                <a:gd name="T19" fmla="*/ 69 h 69"/>
                                <a:gd name="T20" fmla="*/ 1 w 18"/>
                                <a:gd name="T21" fmla="*/ 59 h 69"/>
                                <a:gd name="T22" fmla="*/ 5 w 18"/>
                                <a:gd name="T23" fmla="*/ 25 h 69"/>
                                <a:gd name="T24" fmla="*/ 1 w 18"/>
                                <a:gd name="T25" fmla="*/ 24 h 69"/>
                                <a:gd name="T26" fmla="*/ 2 w 18"/>
                                <a:gd name="T27" fmla="*/ 18 h 69"/>
                                <a:gd name="T28" fmla="*/ 15 w 18"/>
                                <a:gd name="T29" fmla="*/ 18 h 69"/>
                                <a:gd name="T30" fmla="*/ 10 w 18"/>
                                <a:gd name="T31" fmla="*/ 5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" h="69">
                                  <a:moveTo>
                                    <a:pt x="7" y="7"/>
                                  </a:moveTo>
                                  <a:cubicBezTo>
                                    <a:pt x="7" y="2"/>
                                    <a:pt x="9" y="0"/>
                                    <a:pt x="13" y="0"/>
                                  </a:cubicBezTo>
                                  <a:cubicBezTo>
                                    <a:pt x="16" y="0"/>
                                    <a:pt x="18" y="2"/>
                                    <a:pt x="18" y="5"/>
                                  </a:cubicBezTo>
                                  <a:cubicBezTo>
                                    <a:pt x="18" y="9"/>
                                    <a:pt x="15" y="11"/>
                                    <a:pt x="11" y="11"/>
                                  </a:cubicBezTo>
                                  <a:cubicBezTo>
                                    <a:pt x="9" y="11"/>
                                    <a:pt x="7" y="10"/>
                                    <a:pt x="7" y="7"/>
                                  </a:cubicBezTo>
                                  <a:moveTo>
                                    <a:pt x="10" y="58"/>
                                  </a:moveTo>
                                  <a:cubicBezTo>
                                    <a:pt x="9" y="60"/>
                                    <a:pt x="10" y="62"/>
                                    <a:pt x="12" y="62"/>
                                  </a:cubicBezTo>
                                  <a:cubicBezTo>
                                    <a:pt x="13" y="62"/>
                                    <a:pt x="14" y="62"/>
                                    <a:pt x="15" y="61"/>
                                  </a:cubicBezTo>
                                  <a:lnTo>
                                    <a:pt x="14" y="68"/>
                                  </a:lnTo>
                                  <a:cubicBezTo>
                                    <a:pt x="12" y="69"/>
                                    <a:pt x="9" y="69"/>
                                    <a:pt x="8" y="69"/>
                                  </a:cubicBezTo>
                                  <a:cubicBezTo>
                                    <a:pt x="1" y="69"/>
                                    <a:pt x="0" y="66"/>
                                    <a:pt x="1" y="59"/>
                                  </a:cubicBezTo>
                                  <a:lnTo>
                                    <a:pt x="5" y="25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1891030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7 w 44"/>
                                <a:gd name="T1" fmla="*/ 1 h 52"/>
                                <a:gd name="T2" fmla="*/ 15 w 44"/>
                                <a:gd name="T3" fmla="*/ 1 h 52"/>
                                <a:gd name="T4" fmla="*/ 15 w 44"/>
                                <a:gd name="T5" fmla="*/ 6 h 52"/>
                                <a:gd name="T6" fmla="*/ 28 w 44"/>
                                <a:gd name="T7" fmla="*/ 0 h 52"/>
                                <a:gd name="T8" fmla="*/ 42 w 44"/>
                                <a:gd name="T9" fmla="*/ 17 h 52"/>
                                <a:gd name="T10" fmla="*/ 37 w 44"/>
                                <a:gd name="T11" fmla="*/ 52 h 52"/>
                                <a:gd name="T12" fmla="*/ 28 w 44"/>
                                <a:gd name="T13" fmla="*/ 52 h 52"/>
                                <a:gd name="T14" fmla="*/ 33 w 44"/>
                                <a:gd name="T15" fmla="*/ 18 h 52"/>
                                <a:gd name="T16" fmla="*/ 26 w 44"/>
                                <a:gd name="T17" fmla="*/ 7 h 52"/>
                                <a:gd name="T18" fmla="*/ 14 w 44"/>
                                <a:gd name="T19" fmla="*/ 14 h 52"/>
                                <a:gd name="T20" fmla="*/ 9 w 44"/>
                                <a:gd name="T21" fmla="*/ 52 h 52"/>
                                <a:gd name="T22" fmla="*/ 0 w 44"/>
                                <a:gd name="T23" fmla="*/ 52 h 52"/>
                                <a:gd name="T24" fmla="*/ 7 w 44"/>
                                <a:gd name="T25" fmla="*/ 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52">
                                  <a:moveTo>
                                    <a:pt x="7" y="1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5" y="6"/>
                                  </a:lnTo>
                                  <a:cubicBezTo>
                                    <a:pt x="19" y="2"/>
                                    <a:pt x="24" y="0"/>
                                    <a:pt x="28" y="0"/>
                                  </a:cubicBezTo>
                                  <a:cubicBezTo>
                                    <a:pt x="40" y="0"/>
                                    <a:pt x="44" y="6"/>
                                    <a:pt x="42" y="17"/>
                                  </a:cubicBezTo>
                                  <a:lnTo>
                                    <a:pt x="37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3" y="18"/>
                                  </a:lnTo>
                                  <a:cubicBezTo>
                                    <a:pt x="34" y="11"/>
                                    <a:pt x="32" y="7"/>
                                    <a:pt x="26" y="7"/>
                                  </a:cubicBezTo>
                                  <a:cubicBezTo>
                                    <a:pt x="22" y="7"/>
                                    <a:pt x="17" y="11"/>
                                    <a:pt x="14" y="14"/>
                                  </a:cubicBezTo>
                                  <a:lnTo>
                                    <a:pt x="9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1903095" y="330200"/>
                              <a:ext cx="11430" cy="12700"/>
                            </a:xfrm>
                            <a:custGeom>
                              <a:avLst/>
                              <a:gdLst>
                                <a:gd name="T0" fmla="*/ 34 w 45"/>
                                <a:gd name="T1" fmla="*/ 14 h 52"/>
                                <a:gd name="T2" fmla="*/ 24 w 45"/>
                                <a:gd name="T3" fmla="*/ 7 h 52"/>
                                <a:gd name="T4" fmla="*/ 13 w 45"/>
                                <a:gd name="T5" fmla="*/ 19 h 52"/>
                                <a:gd name="T6" fmla="*/ 11 w 45"/>
                                <a:gd name="T7" fmla="*/ 33 h 52"/>
                                <a:gd name="T8" fmla="*/ 18 w 45"/>
                                <a:gd name="T9" fmla="*/ 45 h 52"/>
                                <a:gd name="T10" fmla="*/ 31 w 45"/>
                                <a:gd name="T11" fmla="*/ 39 h 52"/>
                                <a:gd name="T12" fmla="*/ 34 w 45"/>
                                <a:gd name="T13" fmla="*/ 14 h 52"/>
                                <a:gd name="T14" fmla="*/ 43 w 45"/>
                                <a:gd name="T15" fmla="*/ 52 h 52"/>
                                <a:gd name="T16" fmla="*/ 37 w 45"/>
                                <a:gd name="T17" fmla="*/ 52 h 52"/>
                                <a:gd name="T18" fmla="*/ 30 w 45"/>
                                <a:gd name="T19" fmla="*/ 46 h 52"/>
                                <a:gd name="T20" fmla="*/ 16 w 45"/>
                                <a:gd name="T21" fmla="*/ 52 h 52"/>
                                <a:gd name="T22" fmla="*/ 2 w 45"/>
                                <a:gd name="T23" fmla="*/ 34 h 52"/>
                                <a:gd name="T24" fmla="*/ 4 w 45"/>
                                <a:gd name="T25" fmla="*/ 18 h 52"/>
                                <a:gd name="T26" fmla="*/ 23 w 45"/>
                                <a:gd name="T27" fmla="*/ 0 h 52"/>
                                <a:gd name="T28" fmla="*/ 36 w 45"/>
                                <a:gd name="T29" fmla="*/ 6 h 52"/>
                                <a:gd name="T30" fmla="*/ 37 w 45"/>
                                <a:gd name="T31" fmla="*/ 1 h 52"/>
                                <a:gd name="T32" fmla="*/ 45 w 45"/>
                                <a:gd name="T33" fmla="*/ 1 h 52"/>
                                <a:gd name="T34" fmla="*/ 39 w 45"/>
                                <a:gd name="T35" fmla="*/ 42 h 52"/>
                                <a:gd name="T36" fmla="*/ 41 w 45"/>
                                <a:gd name="T37" fmla="*/ 45 h 52"/>
                                <a:gd name="T38" fmla="*/ 44 w 45"/>
                                <a:gd name="T39" fmla="*/ 44 h 52"/>
                                <a:gd name="T40" fmla="*/ 43 w 45"/>
                                <a:gd name="T4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34" y="14"/>
                                  </a:moveTo>
                                  <a:cubicBezTo>
                                    <a:pt x="32" y="11"/>
                                    <a:pt x="28" y="7"/>
                                    <a:pt x="24" y="7"/>
                                  </a:cubicBezTo>
                                  <a:cubicBezTo>
                                    <a:pt x="17" y="7"/>
                                    <a:pt x="14" y="11"/>
                                    <a:pt x="13" y="19"/>
                                  </a:cubicBezTo>
                                  <a:lnTo>
                                    <a:pt x="11" y="33"/>
                                  </a:lnTo>
                                  <a:cubicBezTo>
                                    <a:pt x="10" y="41"/>
                                    <a:pt x="12" y="45"/>
                                    <a:pt x="18" y="45"/>
                                  </a:cubicBezTo>
                                  <a:cubicBezTo>
                                    <a:pt x="23" y="45"/>
                                    <a:pt x="28" y="42"/>
                                    <a:pt x="31" y="39"/>
                                  </a:cubicBezTo>
                                  <a:lnTo>
                                    <a:pt x="34" y="14"/>
                                  </a:lnTo>
                                  <a:close/>
                                  <a:moveTo>
                                    <a:pt x="43" y="52"/>
                                  </a:moveTo>
                                  <a:cubicBezTo>
                                    <a:pt x="41" y="52"/>
                                    <a:pt x="39" y="52"/>
                                    <a:pt x="37" y="52"/>
                                  </a:cubicBezTo>
                                  <a:cubicBezTo>
                                    <a:pt x="33" y="52"/>
                                    <a:pt x="30" y="51"/>
                                    <a:pt x="30" y="46"/>
                                  </a:cubicBezTo>
                                  <a:cubicBezTo>
                                    <a:pt x="27" y="50"/>
                                    <a:pt x="21" y="52"/>
                                    <a:pt x="16" y="52"/>
                                  </a:cubicBezTo>
                                  <a:cubicBezTo>
                                    <a:pt x="4" y="52"/>
                                    <a:pt x="0" y="46"/>
                                    <a:pt x="2" y="34"/>
                                  </a:cubicBezTo>
                                  <a:lnTo>
                                    <a:pt x="4" y="18"/>
                                  </a:lnTo>
                                  <a:cubicBezTo>
                                    <a:pt x="6" y="6"/>
                                    <a:pt x="12" y="0"/>
                                    <a:pt x="23" y="0"/>
                                  </a:cubicBezTo>
                                  <a:cubicBezTo>
                                    <a:pt x="28" y="0"/>
                                    <a:pt x="33" y="2"/>
                                    <a:pt x="36" y="6"/>
                                  </a:cubicBezTo>
                                  <a:lnTo>
                                    <a:pt x="37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39" y="42"/>
                                  </a:lnTo>
                                  <a:cubicBezTo>
                                    <a:pt x="39" y="43"/>
                                    <a:pt x="39" y="45"/>
                                    <a:pt x="41" y="45"/>
                                  </a:cubicBezTo>
                                  <a:cubicBezTo>
                                    <a:pt x="42" y="45"/>
                                    <a:pt x="43" y="44"/>
                                    <a:pt x="44" y="44"/>
                                  </a:cubicBez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1915795" y="325755"/>
                              <a:ext cx="11430" cy="17145"/>
                            </a:xfrm>
                            <a:custGeom>
                              <a:avLst/>
                              <a:gdLst>
                                <a:gd name="T0" fmla="*/ 10 w 44"/>
                                <a:gd name="T1" fmla="*/ 56 h 69"/>
                                <a:gd name="T2" fmla="*/ 21 w 44"/>
                                <a:gd name="T3" fmla="*/ 62 h 69"/>
                                <a:gd name="T4" fmla="*/ 31 w 44"/>
                                <a:gd name="T5" fmla="*/ 50 h 69"/>
                                <a:gd name="T6" fmla="*/ 33 w 44"/>
                                <a:gd name="T7" fmla="*/ 36 h 69"/>
                                <a:gd name="T8" fmla="*/ 26 w 44"/>
                                <a:gd name="T9" fmla="*/ 24 h 69"/>
                                <a:gd name="T10" fmla="*/ 14 w 44"/>
                                <a:gd name="T11" fmla="*/ 31 h 69"/>
                                <a:gd name="T12" fmla="*/ 10 w 44"/>
                                <a:gd name="T13" fmla="*/ 56 h 69"/>
                                <a:gd name="T14" fmla="*/ 9 w 44"/>
                                <a:gd name="T15" fmla="*/ 0 h 69"/>
                                <a:gd name="T16" fmla="*/ 18 w 44"/>
                                <a:gd name="T17" fmla="*/ 0 h 69"/>
                                <a:gd name="T18" fmla="*/ 15 w 44"/>
                                <a:gd name="T19" fmla="*/ 22 h 69"/>
                                <a:gd name="T20" fmla="*/ 29 w 44"/>
                                <a:gd name="T21" fmla="*/ 17 h 69"/>
                                <a:gd name="T22" fmla="*/ 43 w 44"/>
                                <a:gd name="T23" fmla="*/ 35 h 69"/>
                                <a:gd name="T24" fmla="*/ 40 w 44"/>
                                <a:gd name="T25" fmla="*/ 51 h 69"/>
                                <a:gd name="T26" fmla="*/ 21 w 44"/>
                                <a:gd name="T27" fmla="*/ 69 h 69"/>
                                <a:gd name="T28" fmla="*/ 9 w 44"/>
                                <a:gd name="T29" fmla="*/ 64 h 69"/>
                                <a:gd name="T30" fmla="*/ 8 w 44"/>
                                <a:gd name="T31" fmla="*/ 69 h 69"/>
                                <a:gd name="T32" fmla="*/ 0 w 44"/>
                                <a:gd name="T33" fmla="*/ 69 h 69"/>
                                <a:gd name="T34" fmla="*/ 9 w 44"/>
                                <a:gd name="T3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4" h="69">
                                  <a:moveTo>
                                    <a:pt x="10" y="56"/>
                                  </a:moveTo>
                                  <a:cubicBezTo>
                                    <a:pt x="12" y="59"/>
                                    <a:pt x="17" y="62"/>
                                    <a:pt x="21" y="62"/>
                                  </a:cubicBezTo>
                                  <a:cubicBezTo>
                                    <a:pt x="27" y="62"/>
                                    <a:pt x="30" y="58"/>
                                    <a:pt x="31" y="50"/>
                                  </a:cubicBezTo>
                                  <a:lnTo>
                                    <a:pt x="33" y="36"/>
                                  </a:lnTo>
                                  <a:cubicBezTo>
                                    <a:pt x="35" y="28"/>
                                    <a:pt x="33" y="24"/>
                                    <a:pt x="26" y="24"/>
                                  </a:cubicBezTo>
                                  <a:cubicBezTo>
                                    <a:pt x="22" y="24"/>
                                    <a:pt x="17" y="28"/>
                                    <a:pt x="14" y="31"/>
                                  </a:cubicBezTo>
                                  <a:lnTo>
                                    <a:pt x="10" y="56"/>
                                  </a:lnTo>
                                  <a:close/>
                                  <a:moveTo>
                                    <a:pt x="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5" y="22"/>
                                  </a:lnTo>
                                  <a:cubicBezTo>
                                    <a:pt x="19" y="19"/>
                                    <a:pt x="24" y="17"/>
                                    <a:pt x="29" y="17"/>
                                  </a:cubicBezTo>
                                  <a:cubicBezTo>
                                    <a:pt x="40" y="17"/>
                                    <a:pt x="44" y="23"/>
                                    <a:pt x="43" y="35"/>
                                  </a:cubicBezTo>
                                  <a:lnTo>
                                    <a:pt x="40" y="51"/>
                                  </a:lnTo>
                                  <a:cubicBezTo>
                                    <a:pt x="39" y="63"/>
                                    <a:pt x="33" y="69"/>
                                    <a:pt x="21" y="69"/>
                                  </a:cubicBezTo>
                                  <a:cubicBezTo>
                                    <a:pt x="16" y="69"/>
                                    <a:pt x="12" y="67"/>
                                    <a:pt x="9" y="64"/>
                                  </a:cubicBezTo>
                                  <a:cubicBezTo>
                                    <a:pt x="9" y="65"/>
                                    <a:pt x="8" y="67"/>
                                    <a:pt x="8" y="69"/>
                                  </a:cubicBezTo>
                                  <a:lnTo>
                                    <a:pt x="0" y="6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1928495" y="325755"/>
                              <a:ext cx="4445" cy="17145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69"/>
                                <a:gd name="T2" fmla="*/ 18 w 18"/>
                                <a:gd name="T3" fmla="*/ 0 h 69"/>
                                <a:gd name="T4" fmla="*/ 10 w 18"/>
                                <a:gd name="T5" fmla="*/ 58 h 69"/>
                                <a:gd name="T6" fmla="*/ 12 w 18"/>
                                <a:gd name="T7" fmla="*/ 62 h 69"/>
                                <a:gd name="T8" fmla="*/ 14 w 18"/>
                                <a:gd name="T9" fmla="*/ 61 h 69"/>
                                <a:gd name="T10" fmla="*/ 14 w 18"/>
                                <a:gd name="T11" fmla="*/ 68 h 69"/>
                                <a:gd name="T12" fmla="*/ 8 w 18"/>
                                <a:gd name="T13" fmla="*/ 69 h 69"/>
                                <a:gd name="T14" fmla="*/ 0 w 18"/>
                                <a:gd name="T15" fmla="*/ 59 h 69"/>
                                <a:gd name="T16" fmla="*/ 9 w 18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69">
                                  <a:moveTo>
                                    <a:pt x="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58"/>
                                  </a:lnTo>
                                  <a:cubicBezTo>
                                    <a:pt x="9" y="60"/>
                                    <a:pt x="10" y="62"/>
                                    <a:pt x="12" y="62"/>
                                  </a:cubicBezTo>
                                  <a:cubicBezTo>
                                    <a:pt x="13" y="62"/>
                                    <a:pt x="14" y="62"/>
                                    <a:pt x="14" y="61"/>
                                  </a:cubicBezTo>
                                  <a:lnTo>
                                    <a:pt x="14" y="68"/>
                                  </a:lnTo>
                                  <a:cubicBezTo>
                                    <a:pt x="12" y="69"/>
                                    <a:pt x="9" y="69"/>
                                    <a:pt x="8" y="69"/>
                                  </a:cubicBezTo>
                                  <a:cubicBezTo>
                                    <a:pt x="1" y="69"/>
                                    <a:pt x="0" y="66"/>
                                    <a:pt x="0" y="59"/>
                                  </a:cubicBez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1933575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30 w 43"/>
                                <a:gd name="T1" fmla="*/ 21 h 52"/>
                                <a:gd name="T2" fmla="*/ 34 w 43"/>
                                <a:gd name="T3" fmla="*/ 16 h 52"/>
                                <a:gd name="T4" fmla="*/ 25 w 43"/>
                                <a:gd name="T5" fmla="*/ 7 h 52"/>
                                <a:gd name="T6" fmla="*/ 13 w 43"/>
                                <a:gd name="T7" fmla="*/ 19 h 52"/>
                                <a:gd name="T8" fmla="*/ 13 w 43"/>
                                <a:gd name="T9" fmla="*/ 21 h 52"/>
                                <a:gd name="T10" fmla="*/ 30 w 43"/>
                                <a:gd name="T11" fmla="*/ 21 h 52"/>
                                <a:gd name="T12" fmla="*/ 40 w 43"/>
                                <a:gd name="T13" fmla="*/ 36 h 52"/>
                                <a:gd name="T14" fmla="*/ 19 w 43"/>
                                <a:gd name="T15" fmla="*/ 52 h 52"/>
                                <a:gd name="T16" fmla="*/ 2 w 43"/>
                                <a:gd name="T17" fmla="*/ 34 h 52"/>
                                <a:gd name="T18" fmla="*/ 4 w 43"/>
                                <a:gd name="T19" fmla="*/ 19 h 52"/>
                                <a:gd name="T20" fmla="*/ 26 w 43"/>
                                <a:gd name="T21" fmla="*/ 0 h 52"/>
                                <a:gd name="T22" fmla="*/ 43 w 43"/>
                                <a:gd name="T23" fmla="*/ 15 h 52"/>
                                <a:gd name="T24" fmla="*/ 32 w 43"/>
                                <a:gd name="T25" fmla="*/ 28 h 52"/>
                                <a:gd name="T26" fmla="*/ 12 w 43"/>
                                <a:gd name="T27" fmla="*/ 28 h 52"/>
                                <a:gd name="T28" fmla="*/ 11 w 43"/>
                                <a:gd name="T29" fmla="*/ 33 h 52"/>
                                <a:gd name="T30" fmla="*/ 20 w 43"/>
                                <a:gd name="T31" fmla="*/ 45 h 52"/>
                                <a:gd name="T32" fmla="*/ 32 w 43"/>
                                <a:gd name="T33" fmla="*/ 35 h 52"/>
                                <a:gd name="T34" fmla="*/ 32 w 43"/>
                                <a:gd name="T35" fmla="*/ 35 h 52"/>
                                <a:gd name="T36" fmla="*/ 40 w 43"/>
                                <a:gd name="T37" fmla="*/ 35 h 52"/>
                                <a:gd name="T38" fmla="*/ 40 w 43"/>
                                <a:gd name="T39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30" y="21"/>
                                  </a:moveTo>
                                  <a:cubicBezTo>
                                    <a:pt x="33" y="21"/>
                                    <a:pt x="34" y="20"/>
                                    <a:pt x="34" y="16"/>
                                  </a:cubicBezTo>
                                  <a:cubicBezTo>
                                    <a:pt x="34" y="11"/>
                                    <a:pt x="31" y="7"/>
                                    <a:pt x="25" y="7"/>
                                  </a:cubicBezTo>
                                  <a:cubicBezTo>
                                    <a:pt x="18" y="7"/>
                                    <a:pt x="14" y="11"/>
                                    <a:pt x="13" y="19"/>
                                  </a:cubicBezTo>
                                  <a:lnTo>
                                    <a:pt x="13" y="21"/>
                                  </a:lnTo>
                                  <a:lnTo>
                                    <a:pt x="30" y="21"/>
                                  </a:lnTo>
                                  <a:close/>
                                  <a:moveTo>
                                    <a:pt x="40" y="36"/>
                                  </a:moveTo>
                                  <a:cubicBezTo>
                                    <a:pt x="39" y="45"/>
                                    <a:pt x="31" y="52"/>
                                    <a:pt x="19" y="52"/>
                                  </a:cubicBezTo>
                                  <a:cubicBezTo>
                                    <a:pt x="7" y="52"/>
                                    <a:pt x="0" y="45"/>
                                    <a:pt x="2" y="34"/>
                                  </a:cubicBezTo>
                                  <a:lnTo>
                                    <a:pt x="4" y="19"/>
                                  </a:lnTo>
                                  <a:cubicBezTo>
                                    <a:pt x="6" y="7"/>
                                    <a:pt x="14" y="0"/>
                                    <a:pt x="26" y="0"/>
                                  </a:cubicBezTo>
                                  <a:cubicBezTo>
                                    <a:pt x="37" y="0"/>
                                    <a:pt x="43" y="6"/>
                                    <a:pt x="43" y="15"/>
                                  </a:cubicBezTo>
                                  <a:cubicBezTo>
                                    <a:pt x="43" y="23"/>
                                    <a:pt x="40" y="28"/>
                                    <a:pt x="32" y="28"/>
                                  </a:cubicBezTo>
                                  <a:lnTo>
                                    <a:pt x="12" y="28"/>
                                  </a:lnTo>
                                  <a:lnTo>
                                    <a:pt x="11" y="33"/>
                                  </a:lnTo>
                                  <a:cubicBezTo>
                                    <a:pt x="10" y="41"/>
                                    <a:pt x="13" y="45"/>
                                    <a:pt x="20" y="45"/>
                                  </a:cubicBezTo>
                                  <a:cubicBezTo>
                                    <a:pt x="27" y="45"/>
                                    <a:pt x="31" y="40"/>
                                    <a:pt x="32" y="35"/>
                                  </a:cubicBezTo>
                                  <a:lnTo>
                                    <a:pt x="32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948815" y="325120"/>
                              <a:ext cx="12065" cy="21590"/>
                            </a:xfrm>
                            <a:custGeom>
                              <a:avLst/>
                              <a:gdLst>
                                <a:gd name="T0" fmla="*/ 20 w 49"/>
                                <a:gd name="T1" fmla="*/ 26 h 84"/>
                                <a:gd name="T2" fmla="*/ 14 w 49"/>
                                <a:gd name="T3" fmla="*/ 26 h 84"/>
                                <a:gd name="T4" fmla="*/ 15 w 49"/>
                                <a:gd name="T5" fmla="*/ 19 h 84"/>
                                <a:gd name="T6" fmla="*/ 21 w 49"/>
                                <a:gd name="T7" fmla="*/ 19 h 84"/>
                                <a:gd name="T8" fmla="*/ 21 w 49"/>
                                <a:gd name="T9" fmla="*/ 16 h 84"/>
                                <a:gd name="T10" fmla="*/ 42 w 49"/>
                                <a:gd name="T11" fmla="*/ 0 h 84"/>
                                <a:gd name="T12" fmla="*/ 49 w 49"/>
                                <a:gd name="T13" fmla="*/ 1 h 84"/>
                                <a:gd name="T14" fmla="*/ 48 w 49"/>
                                <a:gd name="T15" fmla="*/ 9 h 84"/>
                                <a:gd name="T16" fmla="*/ 41 w 49"/>
                                <a:gd name="T17" fmla="*/ 8 h 84"/>
                                <a:gd name="T18" fmla="*/ 30 w 49"/>
                                <a:gd name="T19" fmla="*/ 17 h 84"/>
                                <a:gd name="T20" fmla="*/ 30 w 49"/>
                                <a:gd name="T21" fmla="*/ 19 h 84"/>
                                <a:gd name="T22" fmla="*/ 44 w 49"/>
                                <a:gd name="T23" fmla="*/ 19 h 84"/>
                                <a:gd name="T24" fmla="*/ 43 w 49"/>
                                <a:gd name="T25" fmla="*/ 26 h 84"/>
                                <a:gd name="T26" fmla="*/ 29 w 49"/>
                                <a:gd name="T27" fmla="*/ 26 h 84"/>
                                <a:gd name="T28" fmla="*/ 23 w 49"/>
                                <a:gd name="T29" fmla="*/ 66 h 84"/>
                                <a:gd name="T30" fmla="*/ 4 w 49"/>
                                <a:gd name="T31" fmla="*/ 84 h 84"/>
                                <a:gd name="T32" fmla="*/ 0 w 49"/>
                                <a:gd name="T33" fmla="*/ 84 h 84"/>
                                <a:gd name="T34" fmla="*/ 1 w 49"/>
                                <a:gd name="T35" fmla="*/ 77 h 84"/>
                                <a:gd name="T36" fmla="*/ 5 w 49"/>
                                <a:gd name="T37" fmla="*/ 77 h 84"/>
                                <a:gd name="T38" fmla="*/ 14 w 49"/>
                                <a:gd name="T39" fmla="*/ 65 h 84"/>
                                <a:gd name="T40" fmla="*/ 20 w 49"/>
                                <a:gd name="T41" fmla="*/ 2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9" h="84">
                                  <a:moveTo>
                                    <a:pt x="20" y="26"/>
                                  </a:moveTo>
                                  <a:lnTo>
                                    <a:pt x="14" y="26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1" y="16"/>
                                  </a:lnTo>
                                  <a:cubicBezTo>
                                    <a:pt x="23" y="5"/>
                                    <a:pt x="30" y="0"/>
                                    <a:pt x="42" y="0"/>
                                  </a:cubicBezTo>
                                  <a:cubicBezTo>
                                    <a:pt x="44" y="0"/>
                                    <a:pt x="46" y="1"/>
                                    <a:pt x="49" y="1"/>
                                  </a:cubicBezTo>
                                  <a:lnTo>
                                    <a:pt x="48" y="9"/>
                                  </a:lnTo>
                                  <a:cubicBezTo>
                                    <a:pt x="45" y="8"/>
                                    <a:pt x="43" y="8"/>
                                    <a:pt x="41" y="8"/>
                                  </a:cubicBezTo>
                                  <a:cubicBezTo>
                                    <a:pt x="35" y="8"/>
                                    <a:pt x="31" y="10"/>
                                    <a:pt x="30" y="17"/>
                                  </a:cubicBezTo>
                                  <a:lnTo>
                                    <a:pt x="30" y="1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3" y="66"/>
                                  </a:lnTo>
                                  <a:cubicBezTo>
                                    <a:pt x="21" y="77"/>
                                    <a:pt x="16" y="84"/>
                                    <a:pt x="4" y="84"/>
                                  </a:cubicBezTo>
                                  <a:cubicBezTo>
                                    <a:pt x="3" y="84"/>
                                    <a:pt x="1" y="84"/>
                                    <a:pt x="0" y="84"/>
                                  </a:cubicBezTo>
                                  <a:lnTo>
                                    <a:pt x="1" y="77"/>
                                  </a:lnTo>
                                  <a:cubicBezTo>
                                    <a:pt x="2" y="77"/>
                                    <a:pt x="4" y="77"/>
                                    <a:pt x="5" y="77"/>
                                  </a:cubicBezTo>
                                  <a:cubicBezTo>
                                    <a:pt x="11" y="77"/>
                                    <a:pt x="13" y="73"/>
                                    <a:pt x="14" y="65"/>
                                  </a:cubicBezTo>
                                  <a:lnTo>
                                    <a:pt x="2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1959610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51 h 51"/>
                                <a:gd name="T2" fmla="*/ 1 w 43"/>
                                <a:gd name="T3" fmla="*/ 34 h 51"/>
                                <a:gd name="T4" fmla="*/ 6 w 43"/>
                                <a:gd name="T5" fmla="*/ 0 h 51"/>
                                <a:gd name="T6" fmla="*/ 15 w 43"/>
                                <a:gd name="T7" fmla="*/ 0 h 51"/>
                                <a:gd name="T8" fmla="*/ 11 w 43"/>
                                <a:gd name="T9" fmla="*/ 33 h 51"/>
                                <a:gd name="T10" fmla="*/ 17 w 43"/>
                                <a:gd name="T11" fmla="*/ 44 h 51"/>
                                <a:gd name="T12" fmla="*/ 29 w 43"/>
                                <a:gd name="T13" fmla="*/ 38 h 51"/>
                                <a:gd name="T14" fmla="*/ 35 w 43"/>
                                <a:gd name="T15" fmla="*/ 0 h 51"/>
                                <a:gd name="T16" fmla="*/ 43 w 43"/>
                                <a:gd name="T17" fmla="*/ 0 h 51"/>
                                <a:gd name="T18" fmla="*/ 38 w 43"/>
                                <a:gd name="T19" fmla="*/ 41 h 51"/>
                                <a:gd name="T20" fmla="*/ 40 w 43"/>
                                <a:gd name="T21" fmla="*/ 44 h 51"/>
                                <a:gd name="T22" fmla="*/ 42 w 43"/>
                                <a:gd name="T23" fmla="*/ 43 h 51"/>
                                <a:gd name="T24" fmla="*/ 41 w 43"/>
                                <a:gd name="T25" fmla="*/ 51 h 51"/>
                                <a:gd name="T26" fmla="*/ 36 w 43"/>
                                <a:gd name="T27" fmla="*/ 51 h 51"/>
                                <a:gd name="T28" fmla="*/ 29 w 43"/>
                                <a:gd name="T29" fmla="*/ 45 h 51"/>
                                <a:gd name="T30" fmla="*/ 15 w 43"/>
                                <a:gd name="T3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3" h="51">
                                  <a:moveTo>
                                    <a:pt x="15" y="51"/>
                                  </a:moveTo>
                                  <a:cubicBezTo>
                                    <a:pt x="3" y="51"/>
                                    <a:pt x="0" y="46"/>
                                    <a:pt x="1" y="34"/>
                                  </a:cubicBezTo>
                                  <a:lnTo>
                                    <a:pt x="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1" y="33"/>
                                  </a:lnTo>
                                  <a:cubicBezTo>
                                    <a:pt x="10" y="40"/>
                                    <a:pt x="11" y="44"/>
                                    <a:pt x="17" y="44"/>
                                  </a:cubicBezTo>
                                  <a:cubicBezTo>
                                    <a:pt x="22" y="44"/>
                                    <a:pt x="26" y="41"/>
                                    <a:pt x="29" y="38"/>
                                  </a:cubicBez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41"/>
                                  </a:lnTo>
                                  <a:cubicBezTo>
                                    <a:pt x="37" y="42"/>
                                    <a:pt x="38" y="44"/>
                                    <a:pt x="40" y="44"/>
                                  </a:cubicBezTo>
                                  <a:cubicBezTo>
                                    <a:pt x="40" y="44"/>
                                    <a:pt x="41" y="43"/>
                                    <a:pt x="42" y="43"/>
                                  </a:cubicBezTo>
                                  <a:lnTo>
                                    <a:pt x="41" y="51"/>
                                  </a:lnTo>
                                  <a:cubicBezTo>
                                    <a:pt x="39" y="51"/>
                                    <a:pt x="37" y="51"/>
                                    <a:pt x="36" y="51"/>
                                  </a:cubicBezTo>
                                  <a:cubicBezTo>
                                    <a:pt x="32" y="51"/>
                                    <a:pt x="29" y="50"/>
                                    <a:pt x="29" y="45"/>
                                  </a:cubicBezTo>
                                  <a:cubicBezTo>
                                    <a:pt x="25" y="49"/>
                                    <a:pt x="20" y="51"/>
                                    <a:pt x="15" y="51"/>
                                  </a:cubicBezTo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6"/>
                          <wps:cNvSpPr>
                            <a:spLocks/>
                          </wps:cNvSpPr>
                          <wps:spPr bwMode="auto">
                            <a:xfrm>
                              <a:off x="1972310" y="327025"/>
                              <a:ext cx="7620" cy="1587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20 h 65"/>
                                <a:gd name="T2" fmla="*/ 0 w 30"/>
                                <a:gd name="T3" fmla="*/ 20 h 65"/>
                                <a:gd name="T4" fmla="*/ 1 w 30"/>
                                <a:gd name="T5" fmla="*/ 13 h 65"/>
                                <a:gd name="T6" fmla="*/ 7 w 30"/>
                                <a:gd name="T7" fmla="*/ 13 h 65"/>
                                <a:gd name="T8" fmla="*/ 9 w 30"/>
                                <a:gd name="T9" fmla="*/ 0 h 65"/>
                                <a:gd name="T10" fmla="*/ 17 w 30"/>
                                <a:gd name="T11" fmla="*/ 0 h 65"/>
                                <a:gd name="T12" fmla="*/ 15 w 30"/>
                                <a:gd name="T13" fmla="*/ 13 h 65"/>
                                <a:gd name="T14" fmla="*/ 30 w 30"/>
                                <a:gd name="T15" fmla="*/ 13 h 65"/>
                                <a:gd name="T16" fmla="*/ 29 w 30"/>
                                <a:gd name="T17" fmla="*/ 20 h 65"/>
                                <a:gd name="T18" fmla="*/ 14 w 30"/>
                                <a:gd name="T19" fmla="*/ 20 h 65"/>
                                <a:gd name="T20" fmla="*/ 11 w 30"/>
                                <a:gd name="T21" fmla="*/ 47 h 65"/>
                                <a:gd name="T22" fmla="*/ 18 w 30"/>
                                <a:gd name="T23" fmla="*/ 57 h 65"/>
                                <a:gd name="T24" fmla="*/ 25 w 30"/>
                                <a:gd name="T25" fmla="*/ 56 h 65"/>
                                <a:gd name="T26" fmla="*/ 24 w 30"/>
                                <a:gd name="T27" fmla="*/ 64 h 65"/>
                                <a:gd name="T28" fmla="*/ 16 w 30"/>
                                <a:gd name="T29" fmla="*/ 65 h 65"/>
                                <a:gd name="T30" fmla="*/ 2 w 30"/>
                                <a:gd name="T31" fmla="*/ 47 h 65"/>
                                <a:gd name="T32" fmla="*/ 5 w 30"/>
                                <a:gd name="T33" fmla="*/ 2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5">
                                  <a:moveTo>
                                    <a:pt x="5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1" y="47"/>
                                  </a:lnTo>
                                  <a:cubicBezTo>
                                    <a:pt x="10" y="54"/>
                                    <a:pt x="12" y="57"/>
                                    <a:pt x="18" y="57"/>
                                  </a:cubicBezTo>
                                  <a:cubicBezTo>
                                    <a:pt x="20" y="57"/>
                                    <a:pt x="23" y="57"/>
                                    <a:pt x="25" y="56"/>
                                  </a:cubicBezTo>
                                  <a:lnTo>
                                    <a:pt x="24" y="64"/>
                                  </a:lnTo>
                                  <a:cubicBezTo>
                                    <a:pt x="22" y="64"/>
                                    <a:pt x="19" y="65"/>
                                    <a:pt x="16" y="65"/>
                                  </a:cubicBezTo>
                                  <a:cubicBezTo>
                                    <a:pt x="5" y="65"/>
                                    <a:pt x="0" y="59"/>
                                    <a:pt x="2" y="47"/>
                                  </a:cubicBezTo>
                                  <a:lnTo>
                                    <a:pt x="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7"/>
                          <wps:cNvSpPr>
                            <a:spLocks/>
                          </wps:cNvSpPr>
                          <wps:spPr bwMode="auto">
                            <a:xfrm>
                              <a:off x="1979295" y="330200"/>
                              <a:ext cx="11430" cy="12700"/>
                            </a:xfrm>
                            <a:custGeom>
                              <a:avLst/>
                              <a:gdLst>
                                <a:gd name="T0" fmla="*/ 15 w 44"/>
                                <a:gd name="T1" fmla="*/ 51 h 51"/>
                                <a:gd name="T2" fmla="*/ 2 w 44"/>
                                <a:gd name="T3" fmla="*/ 34 h 51"/>
                                <a:gd name="T4" fmla="*/ 7 w 44"/>
                                <a:gd name="T5" fmla="*/ 0 h 51"/>
                                <a:gd name="T6" fmla="*/ 16 w 44"/>
                                <a:gd name="T7" fmla="*/ 0 h 51"/>
                                <a:gd name="T8" fmla="*/ 11 w 44"/>
                                <a:gd name="T9" fmla="*/ 33 h 51"/>
                                <a:gd name="T10" fmla="*/ 18 w 44"/>
                                <a:gd name="T11" fmla="*/ 44 h 51"/>
                                <a:gd name="T12" fmla="*/ 30 w 44"/>
                                <a:gd name="T13" fmla="*/ 38 h 51"/>
                                <a:gd name="T14" fmla="*/ 35 w 44"/>
                                <a:gd name="T15" fmla="*/ 0 h 51"/>
                                <a:gd name="T16" fmla="*/ 44 w 44"/>
                                <a:gd name="T17" fmla="*/ 0 h 51"/>
                                <a:gd name="T18" fmla="*/ 38 w 44"/>
                                <a:gd name="T19" fmla="*/ 41 h 51"/>
                                <a:gd name="T20" fmla="*/ 40 w 44"/>
                                <a:gd name="T21" fmla="*/ 44 h 51"/>
                                <a:gd name="T22" fmla="*/ 43 w 44"/>
                                <a:gd name="T23" fmla="*/ 43 h 51"/>
                                <a:gd name="T24" fmla="*/ 42 w 44"/>
                                <a:gd name="T25" fmla="*/ 51 h 51"/>
                                <a:gd name="T26" fmla="*/ 36 w 44"/>
                                <a:gd name="T27" fmla="*/ 51 h 51"/>
                                <a:gd name="T28" fmla="*/ 30 w 44"/>
                                <a:gd name="T29" fmla="*/ 45 h 51"/>
                                <a:gd name="T30" fmla="*/ 15 w 44"/>
                                <a:gd name="T31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4" h="51">
                                  <a:moveTo>
                                    <a:pt x="15" y="51"/>
                                  </a:moveTo>
                                  <a:cubicBezTo>
                                    <a:pt x="4" y="51"/>
                                    <a:pt x="0" y="46"/>
                                    <a:pt x="2" y="34"/>
                                  </a:cubicBezTo>
                                  <a:lnTo>
                                    <a:pt x="7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33"/>
                                  </a:lnTo>
                                  <a:cubicBezTo>
                                    <a:pt x="10" y="40"/>
                                    <a:pt x="11" y="44"/>
                                    <a:pt x="18" y="44"/>
                                  </a:cubicBezTo>
                                  <a:cubicBezTo>
                                    <a:pt x="22" y="44"/>
                                    <a:pt x="27" y="41"/>
                                    <a:pt x="30" y="38"/>
                                  </a:cubicBezTo>
                                  <a:lnTo>
                                    <a:pt x="35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8" y="41"/>
                                  </a:lnTo>
                                  <a:cubicBezTo>
                                    <a:pt x="38" y="42"/>
                                    <a:pt x="39" y="44"/>
                                    <a:pt x="40" y="44"/>
                                  </a:cubicBezTo>
                                  <a:cubicBezTo>
                                    <a:pt x="41" y="44"/>
                                    <a:pt x="42" y="43"/>
                                    <a:pt x="43" y="43"/>
                                  </a:cubicBezTo>
                                  <a:lnTo>
                                    <a:pt x="42" y="51"/>
                                  </a:lnTo>
                                  <a:cubicBezTo>
                                    <a:pt x="40" y="51"/>
                                    <a:pt x="38" y="51"/>
                                    <a:pt x="36" y="51"/>
                                  </a:cubicBezTo>
                                  <a:cubicBezTo>
                                    <a:pt x="33" y="51"/>
                                    <a:pt x="30" y="50"/>
                                    <a:pt x="30" y="45"/>
                                  </a:cubicBezTo>
                                  <a:cubicBezTo>
                                    <a:pt x="26" y="49"/>
                                    <a:pt x="20" y="51"/>
                                    <a:pt x="15" y="51"/>
                                  </a:cubicBezTo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1991995" y="330200"/>
                              <a:ext cx="7620" cy="12700"/>
                            </a:xfrm>
                            <a:custGeom>
                              <a:avLst/>
                              <a:gdLst>
                                <a:gd name="T0" fmla="*/ 7 w 29"/>
                                <a:gd name="T1" fmla="*/ 1 h 52"/>
                                <a:gd name="T2" fmla="*/ 15 w 29"/>
                                <a:gd name="T3" fmla="*/ 1 h 52"/>
                                <a:gd name="T4" fmla="*/ 15 w 29"/>
                                <a:gd name="T5" fmla="*/ 7 h 52"/>
                                <a:gd name="T6" fmla="*/ 28 w 29"/>
                                <a:gd name="T7" fmla="*/ 0 h 52"/>
                                <a:gd name="T8" fmla="*/ 29 w 29"/>
                                <a:gd name="T9" fmla="*/ 0 h 52"/>
                                <a:gd name="T10" fmla="*/ 28 w 29"/>
                                <a:gd name="T11" fmla="*/ 8 h 52"/>
                                <a:gd name="T12" fmla="*/ 27 w 29"/>
                                <a:gd name="T13" fmla="*/ 8 h 52"/>
                                <a:gd name="T14" fmla="*/ 14 w 29"/>
                                <a:gd name="T15" fmla="*/ 15 h 52"/>
                                <a:gd name="T16" fmla="*/ 9 w 29"/>
                                <a:gd name="T17" fmla="*/ 52 h 52"/>
                                <a:gd name="T18" fmla="*/ 0 w 29"/>
                                <a:gd name="T19" fmla="*/ 52 h 52"/>
                                <a:gd name="T20" fmla="*/ 7 w 29"/>
                                <a:gd name="T21" fmla="*/ 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9" h="52">
                                  <a:moveTo>
                                    <a:pt x="7" y="1"/>
                                  </a:moveTo>
                                  <a:lnTo>
                                    <a:pt x="15" y="1"/>
                                  </a:lnTo>
                                  <a:lnTo>
                                    <a:pt x="15" y="7"/>
                                  </a:lnTo>
                                  <a:cubicBezTo>
                                    <a:pt x="18" y="3"/>
                                    <a:pt x="23" y="0"/>
                                    <a:pt x="28" y="0"/>
                                  </a:cubicBezTo>
                                  <a:cubicBezTo>
                                    <a:pt x="28" y="0"/>
                                    <a:pt x="29" y="0"/>
                                    <a:pt x="29" y="0"/>
                                  </a:cubicBezTo>
                                  <a:lnTo>
                                    <a:pt x="28" y="8"/>
                                  </a:lnTo>
                                  <a:lnTo>
                                    <a:pt x="27" y="8"/>
                                  </a:lnTo>
                                  <a:cubicBezTo>
                                    <a:pt x="22" y="8"/>
                                    <a:pt x="17" y="11"/>
                                    <a:pt x="14" y="15"/>
                                  </a:cubicBezTo>
                                  <a:lnTo>
                                    <a:pt x="9" y="5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1998980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30 w 43"/>
                                <a:gd name="T1" fmla="*/ 21 h 52"/>
                                <a:gd name="T2" fmla="*/ 34 w 43"/>
                                <a:gd name="T3" fmla="*/ 16 h 52"/>
                                <a:gd name="T4" fmla="*/ 25 w 43"/>
                                <a:gd name="T5" fmla="*/ 7 h 52"/>
                                <a:gd name="T6" fmla="*/ 13 w 43"/>
                                <a:gd name="T7" fmla="*/ 19 h 52"/>
                                <a:gd name="T8" fmla="*/ 13 w 43"/>
                                <a:gd name="T9" fmla="*/ 21 h 52"/>
                                <a:gd name="T10" fmla="*/ 30 w 43"/>
                                <a:gd name="T11" fmla="*/ 21 h 52"/>
                                <a:gd name="T12" fmla="*/ 40 w 43"/>
                                <a:gd name="T13" fmla="*/ 36 h 52"/>
                                <a:gd name="T14" fmla="*/ 19 w 43"/>
                                <a:gd name="T15" fmla="*/ 52 h 52"/>
                                <a:gd name="T16" fmla="*/ 2 w 43"/>
                                <a:gd name="T17" fmla="*/ 34 h 52"/>
                                <a:gd name="T18" fmla="*/ 4 w 43"/>
                                <a:gd name="T19" fmla="*/ 19 h 52"/>
                                <a:gd name="T20" fmla="*/ 26 w 43"/>
                                <a:gd name="T21" fmla="*/ 0 h 52"/>
                                <a:gd name="T22" fmla="*/ 43 w 43"/>
                                <a:gd name="T23" fmla="*/ 15 h 52"/>
                                <a:gd name="T24" fmla="*/ 32 w 43"/>
                                <a:gd name="T25" fmla="*/ 28 h 52"/>
                                <a:gd name="T26" fmla="*/ 12 w 43"/>
                                <a:gd name="T27" fmla="*/ 28 h 52"/>
                                <a:gd name="T28" fmla="*/ 11 w 43"/>
                                <a:gd name="T29" fmla="*/ 33 h 52"/>
                                <a:gd name="T30" fmla="*/ 20 w 43"/>
                                <a:gd name="T31" fmla="*/ 45 h 52"/>
                                <a:gd name="T32" fmla="*/ 31 w 43"/>
                                <a:gd name="T33" fmla="*/ 35 h 52"/>
                                <a:gd name="T34" fmla="*/ 32 w 43"/>
                                <a:gd name="T35" fmla="*/ 35 h 52"/>
                                <a:gd name="T36" fmla="*/ 40 w 43"/>
                                <a:gd name="T37" fmla="*/ 35 h 52"/>
                                <a:gd name="T38" fmla="*/ 40 w 43"/>
                                <a:gd name="T39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30" y="21"/>
                                  </a:moveTo>
                                  <a:cubicBezTo>
                                    <a:pt x="33" y="21"/>
                                    <a:pt x="34" y="20"/>
                                    <a:pt x="34" y="16"/>
                                  </a:cubicBezTo>
                                  <a:cubicBezTo>
                                    <a:pt x="34" y="11"/>
                                    <a:pt x="31" y="7"/>
                                    <a:pt x="25" y="7"/>
                                  </a:cubicBezTo>
                                  <a:cubicBezTo>
                                    <a:pt x="18" y="7"/>
                                    <a:pt x="14" y="11"/>
                                    <a:pt x="13" y="19"/>
                                  </a:cubicBezTo>
                                  <a:lnTo>
                                    <a:pt x="13" y="21"/>
                                  </a:lnTo>
                                  <a:lnTo>
                                    <a:pt x="30" y="21"/>
                                  </a:lnTo>
                                  <a:close/>
                                  <a:moveTo>
                                    <a:pt x="40" y="36"/>
                                  </a:moveTo>
                                  <a:cubicBezTo>
                                    <a:pt x="39" y="45"/>
                                    <a:pt x="31" y="52"/>
                                    <a:pt x="19" y="52"/>
                                  </a:cubicBezTo>
                                  <a:cubicBezTo>
                                    <a:pt x="7" y="52"/>
                                    <a:pt x="0" y="45"/>
                                    <a:pt x="2" y="34"/>
                                  </a:cubicBezTo>
                                  <a:lnTo>
                                    <a:pt x="4" y="19"/>
                                  </a:lnTo>
                                  <a:cubicBezTo>
                                    <a:pt x="6" y="7"/>
                                    <a:pt x="14" y="0"/>
                                    <a:pt x="26" y="0"/>
                                  </a:cubicBezTo>
                                  <a:cubicBezTo>
                                    <a:pt x="37" y="0"/>
                                    <a:pt x="43" y="6"/>
                                    <a:pt x="43" y="15"/>
                                  </a:cubicBezTo>
                                  <a:cubicBezTo>
                                    <a:pt x="43" y="23"/>
                                    <a:pt x="40" y="28"/>
                                    <a:pt x="32" y="28"/>
                                  </a:cubicBezTo>
                                  <a:lnTo>
                                    <a:pt x="12" y="28"/>
                                  </a:lnTo>
                                  <a:lnTo>
                                    <a:pt x="11" y="33"/>
                                  </a:lnTo>
                                  <a:cubicBezTo>
                                    <a:pt x="10" y="41"/>
                                    <a:pt x="13" y="45"/>
                                    <a:pt x="20" y="45"/>
                                  </a:cubicBezTo>
                                  <a:cubicBezTo>
                                    <a:pt x="27" y="45"/>
                                    <a:pt x="31" y="40"/>
                                    <a:pt x="31" y="35"/>
                                  </a:cubicBezTo>
                                  <a:lnTo>
                                    <a:pt x="32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2017395" y="330200"/>
                              <a:ext cx="11430" cy="15875"/>
                            </a:xfrm>
                            <a:custGeom>
                              <a:avLst/>
                              <a:gdLst>
                                <a:gd name="T0" fmla="*/ 12 w 46"/>
                                <a:gd name="T1" fmla="*/ 39 h 65"/>
                                <a:gd name="T2" fmla="*/ 23 w 46"/>
                                <a:gd name="T3" fmla="*/ 45 h 65"/>
                                <a:gd name="T4" fmla="*/ 33 w 46"/>
                                <a:gd name="T5" fmla="*/ 33 h 65"/>
                                <a:gd name="T6" fmla="*/ 35 w 46"/>
                                <a:gd name="T7" fmla="*/ 19 h 65"/>
                                <a:gd name="T8" fmla="*/ 28 w 46"/>
                                <a:gd name="T9" fmla="*/ 7 h 65"/>
                                <a:gd name="T10" fmla="*/ 16 w 46"/>
                                <a:gd name="T11" fmla="*/ 14 h 65"/>
                                <a:gd name="T12" fmla="*/ 12 w 46"/>
                                <a:gd name="T13" fmla="*/ 39 h 65"/>
                                <a:gd name="T14" fmla="*/ 9 w 46"/>
                                <a:gd name="T15" fmla="*/ 1 h 65"/>
                                <a:gd name="T16" fmla="*/ 17 w 46"/>
                                <a:gd name="T17" fmla="*/ 1 h 65"/>
                                <a:gd name="T18" fmla="*/ 16 w 46"/>
                                <a:gd name="T19" fmla="*/ 6 h 65"/>
                                <a:gd name="T20" fmla="*/ 30 w 46"/>
                                <a:gd name="T21" fmla="*/ 0 h 65"/>
                                <a:gd name="T22" fmla="*/ 44 w 46"/>
                                <a:gd name="T23" fmla="*/ 18 h 65"/>
                                <a:gd name="T24" fmla="*/ 42 w 46"/>
                                <a:gd name="T25" fmla="*/ 34 h 65"/>
                                <a:gd name="T26" fmla="*/ 23 w 46"/>
                                <a:gd name="T27" fmla="*/ 52 h 65"/>
                                <a:gd name="T28" fmla="*/ 11 w 46"/>
                                <a:gd name="T29" fmla="*/ 47 h 65"/>
                                <a:gd name="T30" fmla="*/ 9 w 46"/>
                                <a:gd name="T31" fmla="*/ 65 h 65"/>
                                <a:gd name="T32" fmla="*/ 0 w 46"/>
                                <a:gd name="T33" fmla="*/ 65 h 65"/>
                                <a:gd name="T34" fmla="*/ 9 w 46"/>
                                <a:gd name="T35" fmla="*/ 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6" h="65">
                                  <a:moveTo>
                                    <a:pt x="12" y="39"/>
                                  </a:moveTo>
                                  <a:cubicBezTo>
                                    <a:pt x="14" y="42"/>
                                    <a:pt x="19" y="45"/>
                                    <a:pt x="23" y="45"/>
                                  </a:cubicBezTo>
                                  <a:cubicBezTo>
                                    <a:pt x="29" y="45"/>
                                    <a:pt x="32" y="41"/>
                                    <a:pt x="33" y="33"/>
                                  </a:cubicBezTo>
                                  <a:lnTo>
                                    <a:pt x="35" y="19"/>
                                  </a:lnTo>
                                  <a:cubicBezTo>
                                    <a:pt x="36" y="11"/>
                                    <a:pt x="34" y="7"/>
                                    <a:pt x="28" y="7"/>
                                  </a:cubicBezTo>
                                  <a:cubicBezTo>
                                    <a:pt x="24" y="7"/>
                                    <a:pt x="19" y="11"/>
                                    <a:pt x="16" y="14"/>
                                  </a:cubicBezTo>
                                  <a:lnTo>
                                    <a:pt x="12" y="39"/>
                                  </a:lnTo>
                                  <a:close/>
                                  <a:moveTo>
                                    <a:pt x="9" y="1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6" y="6"/>
                                  </a:lnTo>
                                  <a:cubicBezTo>
                                    <a:pt x="20" y="2"/>
                                    <a:pt x="25" y="0"/>
                                    <a:pt x="30" y="0"/>
                                  </a:cubicBezTo>
                                  <a:cubicBezTo>
                                    <a:pt x="42" y="0"/>
                                    <a:pt x="46" y="6"/>
                                    <a:pt x="44" y="18"/>
                                  </a:cubicBezTo>
                                  <a:lnTo>
                                    <a:pt x="42" y="34"/>
                                  </a:lnTo>
                                  <a:cubicBezTo>
                                    <a:pt x="40" y="46"/>
                                    <a:pt x="34" y="52"/>
                                    <a:pt x="23" y="52"/>
                                  </a:cubicBezTo>
                                  <a:cubicBezTo>
                                    <a:pt x="18" y="52"/>
                                    <a:pt x="14" y="50"/>
                                    <a:pt x="11" y="47"/>
                                  </a:cubicBezTo>
                                  <a:lnTo>
                                    <a:pt x="9" y="6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9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2030095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11 w 44"/>
                                <a:gd name="T1" fmla="*/ 33 h 52"/>
                                <a:gd name="T2" fmla="*/ 19 w 44"/>
                                <a:gd name="T3" fmla="*/ 45 h 52"/>
                                <a:gd name="T4" fmla="*/ 31 w 44"/>
                                <a:gd name="T5" fmla="*/ 33 h 52"/>
                                <a:gd name="T6" fmla="*/ 33 w 44"/>
                                <a:gd name="T7" fmla="*/ 20 h 52"/>
                                <a:gd name="T8" fmla="*/ 25 w 44"/>
                                <a:gd name="T9" fmla="*/ 7 h 52"/>
                                <a:gd name="T10" fmla="*/ 12 w 44"/>
                                <a:gd name="T11" fmla="*/ 20 h 52"/>
                                <a:gd name="T12" fmla="*/ 11 w 44"/>
                                <a:gd name="T13" fmla="*/ 33 h 52"/>
                                <a:gd name="T14" fmla="*/ 4 w 44"/>
                                <a:gd name="T15" fmla="*/ 19 h 52"/>
                                <a:gd name="T16" fmla="*/ 26 w 44"/>
                                <a:gd name="T17" fmla="*/ 0 h 52"/>
                                <a:gd name="T18" fmla="*/ 42 w 44"/>
                                <a:gd name="T19" fmla="*/ 19 h 52"/>
                                <a:gd name="T20" fmla="*/ 40 w 44"/>
                                <a:gd name="T21" fmla="*/ 34 h 52"/>
                                <a:gd name="T22" fmla="*/ 18 w 44"/>
                                <a:gd name="T23" fmla="*/ 52 h 52"/>
                                <a:gd name="T24" fmla="*/ 1 w 44"/>
                                <a:gd name="T25" fmla="*/ 34 h 52"/>
                                <a:gd name="T26" fmla="*/ 4 w 44"/>
                                <a:gd name="T27" fmla="*/ 1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" h="52">
                                  <a:moveTo>
                                    <a:pt x="11" y="33"/>
                                  </a:moveTo>
                                  <a:cubicBezTo>
                                    <a:pt x="9" y="41"/>
                                    <a:pt x="12" y="45"/>
                                    <a:pt x="19" y="45"/>
                                  </a:cubicBezTo>
                                  <a:cubicBezTo>
                                    <a:pt x="26" y="45"/>
                                    <a:pt x="30" y="41"/>
                                    <a:pt x="31" y="33"/>
                                  </a:cubicBezTo>
                                  <a:lnTo>
                                    <a:pt x="33" y="20"/>
                                  </a:lnTo>
                                  <a:cubicBezTo>
                                    <a:pt x="34" y="12"/>
                                    <a:pt x="31" y="7"/>
                                    <a:pt x="25" y="7"/>
                                  </a:cubicBezTo>
                                  <a:cubicBezTo>
                                    <a:pt x="18" y="7"/>
                                    <a:pt x="13" y="12"/>
                                    <a:pt x="12" y="20"/>
                                  </a:cubicBezTo>
                                  <a:lnTo>
                                    <a:pt x="11" y="33"/>
                                  </a:lnTo>
                                  <a:close/>
                                  <a:moveTo>
                                    <a:pt x="4" y="19"/>
                                  </a:moveTo>
                                  <a:cubicBezTo>
                                    <a:pt x="5" y="7"/>
                                    <a:pt x="14" y="0"/>
                                    <a:pt x="26" y="0"/>
                                  </a:cubicBezTo>
                                  <a:cubicBezTo>
                                    <a:pt x="37" y="0"/>
                                    <a:pt x="44" y="7"/>
                                    <a:pt x="42" y="19"/>
                                  </a:cubicBezTo>
                                  <a:lnTo>
                                    <a:pt x="40" y="34"/>
                                  </a:lnTo>
                                  <a:cubicBezTo>
                                    <a:pt x="38" y="45"/>
                                    <a:pt x="30" y="52"/>
                                    <a:pt x="18" y="52"/>
                                  </a:cubicBezTo>
                                  <a:cubicBezTo>
                                    <a:pt x="6" y="52"/>
                                    <a:pt x="0" y="45"/>
                                    <a:pt x="1" y="34"/>
                                  </a:cubicBezTo>
                                  <a:lnTo>
                                    <a:pt x="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2"/>
                          <wps:cNvSpPr>
                            <a:spLocks/>
                          </wps:cNvSpPr>
                          <wps:spPr bwMode="auto">
                            <a:xfrm>
                              <a:off x="2041525" y="329565"/>
                              <a:ext cx="10795" cy="13335"/>
                            </a:xfrm>
                            <a:custGeom>
                              <a:avLst/>
                              <a:gdLst>
                                <a:gd name="T0" fmla="*/ 2 w 43"/>
                                <a:gd name="T1" fmla="*/ 36 h 54"/>
                                <a:gd name="T2" fmla="*/ 10 w 43"/>
                                <a:gd name="T3" fmla="*/ 36 h 54"/>
                                <a:gd name="T4" fmla="*/ 10 w 43"/>
                                <a:gd name="T5" fmla="*/ 37 h 54"/>
                                <a:gd name="T6" fmla="*/ 20 w 43"/>
                                <a:gd name="T7" fmla="*/ 46 h 54"/>
                                <a:gd name="T8" fmla="*/ 30 w 43"/>
                                <a:gd name="T9" fmla="*/ 39 h 54"/>
                                <a:gd name="T10" fmla="*/ 31 w 43"/>
                                <a:gd name="T11" fmla="*/ 38 h 54"/>
                                <a:gd name="T12" fmla="*/ 20 w 43"/>
                                <a:gd name="T13" fmla="*/ 31 h 54"/>
                                <a:gd name="T14" fmla="*/ 5 w 43"/>
                                <a:gd name="T15" fmla="*/ 16 h 54"/>
                                <a:gd name="T16" fmla="*/ 6 w 43"/>
                                <a:gd name="T17" fmla="*/ 15 h 54"/>
                                <a:gd name="T18" fmla="*/ 26 w 43"/>
                                <a:gd name="T19" fmla="*/ 0 h 54"/>
                                <a:gd name="T20" fmla="*/ 41 w 43"/>
                                <a:gd name="T21" fmla="*/ 16 h 54"/>
                                <a:gd name="T22" fmla="*/ 41 w 43"/>
                                <a:gd name="T23" fmla="*/ 18 h 54"/>
                                <a:gd name="T24" fmla="*/ 33 w 43"/>
                                <a:gd name="T25" fmla="*/ 18 h 54"/>
                                <a:gd name="T26" fmla="*/ 33 w 43"/>
                                <a:gd name="T27" fmla="*/ 17 h 54"/>
                                <a:gd name="T28" fmla="*/ 25 w 43"/>
                                <a:gd name="T29" fmla="*/ 8 h 54"/>
                                <a:gd name="T30" fmla="*/ 15 w 43"/>
                                <a:gd name="T31" fmla="*/ 15 h 54"/>
                                <a:gd name="T32" fmla="*/ 14 w 43"/>
                                <a:gd name="T33" fmla="*/ 16 h 54"/>
                                <a:gd name="T34" fmla="*/ 25 w 43"/>
                                <a:gd name="T35" fmla="*/ 24 h 54"/>
                                <a:gd name="T36" fmla="*/ 40 w 43"/>
                                <a:gd name="T37" fmla="*/ 37 h 54"/>
                                <a:gd name="T38" fmla="*/ 39 w 43"/>
                                <a:gd name="T39" fmla="*/ 39 h 54"/>
                                <a:gd name="T40" fmla="*/ 19 w 43"/>
                                <a:gd name="T41" fmla="*/ 54 h 54"/>
                                <a:gd name="T42" fmla="*/ 2 w 43"/>
                                <a:gd name="T43" fmla="*/ 38 h 54"/>
                                <a:gd name="T44" fmla="*/ 2 w 43"/>
                                <a:gd name="T45" fmla="*/ 3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" h="54">
                                  <a:moveTo>
                                    <a:pt x="2" y="36"/>
                                  </a:moveTo>
                                  <a:lnTo>
                                    <a:pt x="10" y="36"/>
                                  </a:lnTo>
                                  <a:lnTo>
                                    <a:pt x="10" y="37"/>
                                  </a:lnTo>
                                  <a:cubicBezTo>
                                    <a:pt x="10" y="42"/>
                                    <a:pt x="13" y="46"/>
                                    <a:pt x="20" y="46"/>
                                  </a:cubicBezTo>
                                  <a:cubicBezTo>
                                    <a:pt x="26" y="46"/>
                                    <a:pt x="30" y="43"/>
                                    <a:pt x="30" y="39"/>
                                  </a:cubicBezTo>
                                  <a:lnTo>
                                    <a:pt x="31" y="38"/>
                                  </a:lnTo>
                                  <a:cubicBezTo>
                                    <a:pt x="31" y="33"/>
                                    <a:pt x="27" y="32"/>
                                    <a:pt x="20" y="31"/>
                                  </a:cubicBezTo>
                                  <a:cubicBezTo>
                                    <a:pt x="12" y="29"/>
                                    <a:pt x="4" y="26"/>
                                    <a:pt x="5" y="16"/>
                                  </a:cubicBezTo>
                                  <a:lnTo>
                                    <a:pt x="6" y="15"/>
                                  </a:lnTo>
                                  <a:cubicBezTo>
                                    <a:pt x="7" y="7"/>
                                    <a:pt x="14" y="0"/>
                                    <a:pt x="26" y="0"/>
                                  </a:cubicBezTo>
                                  <a:cubicBezTo>
                                    <a:pt x="38" y="0"/>
                                    <a:pt x="43" y="8"/>
                                    <a:pt x="41" y="16"/>
                                  </a:cubicBezTo>
                                  <a:lnTo>
                                    <a:pt x="4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7"/>
                                  </a:lnTo>
                                  <a:cubicBezTo>
                                    <a:pt x="34" y="12"/>
                                    <a:pt x="32" y="8"/>
                                    <a:pt x="25" y="8"/>
                                  </a:cubicBezTo>
                                  <a:cubicBezTo>
                                    <a:pt x="18" y="8"/>
                                    <a:pt x="15" y="11"/>
                                    <a:pt x="15" y="15"/>
                                  </a:cubicBezTo>
                                  <a:lnTo>
                                    <a:pt x="14" y="16"/>
                                  </a:lnTo>
                                  <a:cubicBezTo>
                                    <a:pt x="14" y="21"/>
                                    <a:pt x="18" y="23"/>
                                    <a:pt x="25" y="24"/>
                                  </a:cubicBezTo>
                                  <a:cubicBezTo>
                                    <a:pt x="33" y="25"/>
                                    <a:pt x="41" y="28"/>
                                    <a:pt x="40" y="37"/>
                                  </a:cubicBezTo>
                                  <a:lnTo>
                                    <a:pt x="39" y="39"/>
                                  </a:lnTo>
                                  <a:cubicBezTo>
                                    <a:pt x="38" y="47"/>
                                    <a:pt x="31" y="54"/>
                                    <a:pt x="19" y="54"/>
                                  </a:cubicBezTo>
                                  <a:cubicBezTo>
                                    <a:pt x="7" y="54"/>
                                    <a:pt x="0" y="47"/>
                                    <a:pt x="2" y="38"/>
                                  </a:cubicBezTo>
                                  <a:lnTo>
                                    <a:pt x="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3"/>
                          <wps:cNvSpPr>
                            <a:spLocks/>
                          </wps:cNvSpPr>
                          <wps:spPr bwMode="auto">
                            <a:xfrm>
                              <a:off x="2052955" y="329565"/>
                              <a:ext cx="10795" cy="13335"/>
                            </a:xfrm>
                            <a:custGeom>
                              <a:avLst/>
                              <a:gdLst>
                                <a:gd name="T0" fmla="*/ 2 w 43"/>
                                <a:gd name="T1" fmla="*/ 36 h 54"/>
                                <a:gd name="T2" fmla="*/ 10 w 43"/>
                                <a:gd name="T3" fmla="*/ 36 h 54"/>
                                <a:gd name="T4" fmla="*/ 10 w 43"/>
                                <a:gd name="T5" fmla="*/ 37 h 54"/>
                                <a:gd name="T6" fmla="*/ 20 w 43"/>
                                <a:gd name="T7" fmla="*/ 46 h 54"/>
                                <a:gd name="T8" fmla="*/ 30 w 43"/>
                                <a:gd name="T9" fmla="*/ 39 h 54"/>
                                <a:gd name="T10" fmla="*/ 30 w 43"/>
                                <a:gd name="T11" fmla="*/ 38 h 54"/>
                                <a:gd name="T12" fmla="*/ 20 w 43"/>
                                <a:gd name="T13" fmla="*/ 31 h 54"/>
                                <a:gd name="T14" fmla="*/ 5 w 43"/>
                                <a:gd name="T15" fmla="*/ 16 h 54"/>
                                <a:gd name="T16" fmla="*/ 6 w 43"/>
                                <a:gd name="T17" fmla="*/ 15 h 54"/>
                                <a:gd name="T18" fmla="*/ 25 w 43"/>
                                <a:gd name="T19" fmla="*/ 0 h 54"/>
                                <a:gd name="T20" fmla="*/ 41 w 43"/>
                                <a:gd name="T21" fmla="*/ 16 h 54"/>
                                <a:gd name="T22" fmla="*/ 41 w 43"/>
                                <a:gd name="T23" fmla="*/ 18 h 54"/>
                                <a:gd name="T24" fmla="*/ 33 w 43"/>
                                <a:gd name="T25" fmla="*/ 18 h 54"/>
                                <a:gd name="T26" fmla="*/ 33 w 43"/>
                                <a:gd name="T27" fmla="*/ 17 h 54"/>
                                <a:gd name="T28" fmla="*/ 24 w 43"/>
                                <a:gd name="T29" fmla="*/ 8 h 54"/>
                                <a:gd name="T30" fmla="*/ 14 w 43"/>
                                <a:gd name="T31" fmla="*/ 15 h 54"/>
                                <a:gd name="T32" fmla="*/ 14 w 43"/>
                                <a:gd name="T33" fmla="*/ 16 h 54"/>
                                <a:gd name="T34" fmla="*/ 25 w 43"/>
                                <a:gd name="T35" fmla="*/ 24 h 54"/>
                                <a:gd name="T36" fmla="*/ 40 w 43"/>
                                <a:gd name="T37" fmla="*/ 37 h 54"/>
                                <a:gd name="T38" fmla="*/ 39 w 43"/>
                                <a:gd name="T39" fmla="*/ 39 h 54"/>
                                <a:gd name="T40" fmla="*/ 19 w 43"/>
                                <a:gd name="T41" fmla="*/ 54 h 54"/>
                                <a:gd name="T42" fmla="*/ 1 w 43"/>
                                <a:gd name="T43" fmla="*/ 38 h 54"/>
                                <a:gd name="T44" fmla="*/ 2 w 43"/>
                                <a:gd name="T45" fmla="*/ 36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" h="54">
                                  <a:moveTo>
                                    <a:pt x="2" y="36"/>
                                  </a:moveTo>
                                  <a:lnTo>
                                    <a:pt x="10" y="36"/>
                                  </a:lnTo>
                                  <a:lnTo>
                                    <a:pt x="10" y="37"/>
                                  </a:lnTo>
                                  <a:cubicBezTo>
                                    <a:pt x="9" y="42"/>
                                    <a:pt x="12" y="46"/>
                                    <a:pt x="20" y="46"/>
                                  </a:cubicBezTo>
                                  <a:cubicBezTo>
                                    <a:pt x="26" y="46"/>
                                    <a:pt x="30" y="43"/>
                                    <a:pt x="30" y="39"/>
                                  </a:cubicBezTo>
                                  <a:lnTo>
                                    <a:pt x="30" y="38"/>
                                  </a:lnTo>
                                  <a:cubicBezTo>
                                    <a:pt x="31" y="33"/>
                                    <a:pt x="27" y="32"/>
                                    <a:pt x="20" y="31"/>
                                  </a:cubicBezTo>
                                  <a:cubicBezTo>
                                    <a:pt x="12" y="29"/>
                                    <a:pt x="4" y="26"/>
                                    <a:pt x="5" y="16"/>
                                  </a:cubicBezTo>
                                  <a:lnTo>
                                    <a:pt x="6" y="15"/>
                                  </a:lnTo>
                                  <a:cubicBezTo>
                                    <a:pt x="7" y="7"/>
                                    <a:pt x="13" y="0"/>
                                    <a:pt x="25" y="0"/>
                                  </a:cubicBezTo>
                                  <a:cubicBezTo>
                                    <a:pt x="38" y="0"/>
                                    <a:pt x="43" y="8"/>
                                    <a:pt x="41" y="16"/>
                                  </a:cubicBezTo>
                                  <a:lnTo>
                                    <a:pt x="41" y="1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3" y="17"/>
                                  </a:lnTo>
                                  <a:cubicBezTo>
                                    <a:pt x="33" y="12"/>
                                    <a:pt x="32" y="8"/>
                                    <a:pt x="24" y="8"/>
                                  </a:cubicBezTo>
                                  <a:cubicBezTo>
                                    <a:pt x="18" y="8"/>
                                    <a:pt x="15" y="11"/>
                                    <a:pt x="14" y="15"/>
                                  </a:cubicBezTo>
                                  <a:lnTo>
                                    <a:pt x="14" y="16"/>
                                  </a:lnTo>
                                  <a:cubicBezTo>
                                    <a:pt x="14" y="21"/>
                                    <a:pt x="18" y="23"/>
                                    <a:pt x="25" y="24"/>
                                  </a:cubicBezTo>
                                  <a:cubicBezTo>
                                    <a:pt x="32" y="25"/>
                                    <a:pt x="41" y="28"/>
                                    <a:pt x="40" y="37"/>
                                  </a:cubicBezTo>
                                  <a:lnTo>
                                    <a:pt x="39" y="39"/>
                                  </a:lnTo>
                                  <a:cubicBezTo>
                                    <a:pt x="38" y="47"/>
                                    <a:pt x="31" y="54"/>
                                    <a:pt x="19" y="54"/>
                                  </a:cubicBezTo>
                                  <a:cubicBezTo>
                                    <a:pt x="7" y="54"/>
                                    <a:pt x="0" y="47"/>
                                    <a:pt x="1" y="38"/>
                                  </a:cubicBezTo>
                                  <a:lnTo>
                                    <a:pt x="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2065020" y="325755"/>
                              <a:ext cx="4445" cy="17145"/>
                            </a:xfrm>
                            <a:custGeom>
                              <a:avLst/>
                              <a:gdLst>
                                <a:gd name="T0" fmla="*/ 7 w 18"/>
                                <a:gd name="T1" fmla="*/ 7 h 69"/>
                                <a:gd name="T2" fmla="*/ 13 w 18"/>
                                <a:gd name="T3" fmla="*/ 0 h 69"/>
                                <a:gd name="T4" fmla="*/ 18 w 18"/>
                                <a:gd name="T5" fmla="*/ 5 h 69"/>
                                <a:gd name="T6" fmla="*/ 12 w 18"/>
                                <a:gd name="T7" fmla="*/ 11 h 69"/>
                                <a:gd name="T8" fmla="*/ 7 w 18"/>
                                <a:gd name="T9" fmla="*/ 7 h 69"/>
                                <a:gd name="T10" fmla="*/ 10 w 18"/>
                                <a:gd name="T11" fmla="*/ 58 h 69"/>
                                <a:gd name="T12" fmla="*/ 12 w 18"/>
                                <a:gd name="T13" fmla="*/ 62 h 69"/>
                                <a:gd name="T14" fmla="*/ 15 w 18"/>
                                <a:gd name="T15" fmla="*/ 61 h 69"/>
                                <a:gd name="T16" fmla="*/ 14 w 18"/>
                                <a:gd name="T17" fmla="*/ 68 h 69"/>
                                <a:gd name="T18" fmla="*/ 8 w 18"/>
                                <a:gd name="T19" fmla="*/ 69 h 69"/>
                                <a:gd name="T20" fmla="*/ 1 w 18"/>
                                <a:gd name="T21" fmla="*/ 59 h 69"/>
                                <a:gd name="T22" fmla="*/ 6 w 18"/>
                                <a:gd name="T23" fmla="*/ 25 h 69"/>
                                <a:gd name="T24" fmla="*/ 1 w 18"/>
                                <a:gd name="T25" fmla="*/ 24 h 69"/>
                                <a:gd name="T26" fmla="*/ 2 w 18"/>
                                <a:gd name="T27" fmla="*/ 18 h 69"/>
                                <a:gd name="T28" fmla="*/ 16 w 18"/>
                                <a:gd name="T29" fmla="*/ 18 h 69"/>
                                <a:gd name="T30" fmla="*/ 10 w 18"/>
                                <a:gd name="T31" fmla="*/ 58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" h="69">
                                  <a:moveTo>
                                    <a:pt x="7" y="7"/>
                                  </a:moveTo>
                                  <a:cubicBezTo>
                                    <a:pt x="7" y="2"/>
                                    <a:pt x="10" y="0"/>
                                    <a:pt x="13" y="0"/>
                                  </a:cubicBezTo>
                                  <a:cubicBezTo>
                                    <a:pt x="16" y="0"/>
                                    <a:pt x="18" y="2"/>
                                    <a:pt x="18" y="5"/>
                                  </a:cubicBezTo>
                                  <a:cubicBezTo>
                                    <a:pt x="18" y="9"/>
                                    <a:pt x="16" y="11"/>
                                    <a:pt x="12" y="11"/>
                                  </a:cubicBezTo>
                                  <a:cubicBezTo>
                                    <a:pt x="9" y="11"/>
                                    <a:pt x="7" y="10"/>
                                    <a:pt x="7" y="7"/>
                                  </a:cubicBezTo>
                                  <a:moveTo>
                                    <a:pt x="10" y="58"/>
                                  </a:moveTo>
                                  <a:cubicBezTo>
                                    <a:pt x="10" y="60"/>
                                    <a:pt x="10" y="62"/>
                                    <a:pt x="12" y="62"/>
                                  </a:cubicBezTo>
                                  <a:cubicBezTo>
                                    <a:pt x="13" y="62"/>
                                    <a:pt x="14" y="62"/>
                                    <a:pt x="15" y="61"/>
                                  </a:cubicBezTo>
                                  <a:lnTo>
                                    <a:pt x="14" y="68"/>
                                  </a:lnTo>
                                  <a:cubicBezTo>
                                    <a:pt x="13" y="69"/>
                                    <a:pt x="10" y="69"/>
                                    <a:pt x="8" y="69"/>
                                  </a:cubicBezTo>
                                  <a:cubicBezTo>
                                    <a:pt x="1" y="69"/>
                                    <a:pt x="0" y="66"/>
                                    <a:pt x="1" y="59"/>
                                  </a:cubicBezTo>
                                  <a:lnTo>
                                    <a:pt x="6" y="25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1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2070100" y="325755"/>
                              <a:ext cx="11430" cy="17145"/>
                            </a:xfrm>
                            <a:custGeom>
                              <a:avLst/>
                              <a:gdLst>
                                <a:gd name="T0" fmla="*/ 11 w 45"/>
                                <a:gd name="T1" fmla="*/ 56 h 69"/>
                                <a:gd name="T2" fmla="*/ 21 w 45"/>
                                <a:gd name="T3" fmla="*/ 62 h 69"/>
                                <a:gd name="T4" fmla="*/ 32 w 45"/>
                                <a:gd name="T5" fmla="*/ 50 h 69"/>
                                <a:gd name="T6" fmla="*/ 34 w 45"/>
                                <a:gd name="T7" fmla="*/ 36 h 69"/>
                                <a:gd name="T8" fmla="*/ 27 w 45"/>
                                <a:gd name="T9" fmla="*/ 24 h 69"/>
                                <a:gd name="T10" fmla="*/ 15 w 45"/>
                                <a:gd name="T11" fmla="*/ 31 h 69"/>
                                <a:gd name="T12" fmla="*/ 11 w 45"/>
                                <a:gd name="T13" fmla="*/ 56 h 69"/>
                                <a:gd name="T14" fmla="*/ 10 w 45"/>
                                <a:gd name="T15" fmla="*/ 0 h 69"/>
                                <a:gd name="T16" fmla="*/ 19 w 45"/>
                                <a:gd name="T17" fmla="*/ 0 h 69"/>
                                <a:gd name="T18" fmla="*/ 16 w 45"/>
                                <a:gd name="T19" fmla="*/ 22 h 69"/>
                                <a:gd name="T20" fmla="*/ 29 w 45"/>
                                <a:gd name="T21" fmla="*/ 17 h 69"/>
                                <a:gd name="T22" fmla="*/ 43 w 45"/>
                                <a:gd name="T23" fmla="*/ 35 h 69"/>
                                <a:gd name="T24" fmla="*/ 41 w 45"/>
                                <a:gd name="T25" fmla="*/ 51 h 69"/>
                                <a:gd name="T26" fmla="*/ 22 w 45"/>
                                <a:gd name="T27" fmla="*/ 69 h 69"/>
                                <a:gd name="T28" fmla="*/ 9 w 45"/>
                                <a:gd name="T29" fmla="*/ 64 h 69"/>
                                <a:gd name="T30" fmla="*/ 8 w 45"/>
                                <a:gd name="T31" fmla="*/ 69 h 69"/>
                                <a:gd name="T32" fmla="*/ 0 w 45"/>
                                <a:gd name="T33" fmla="*/ 69 h 69"/>
                                <a:gd name="T34" fmla="*/ 10 w 45"/>
                                <a:gd name="T35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5" h="69">
                                  <a:moveTo>
                                    <a:pt x="11" y="56"/>
                                  </a:moveTo>
                                  <a:cubicBezTo>
                                    <a:pt x="13" y="59"/>
                                    <a:pt x="17" y="62"/>
                                    <a:pt x="21" y="62"/>
                                  </a:cubicBezTo>
                                  <a:cubicBezTo>
                                    <a:pt x="28" y="62"/>
                                    <a:pt x="31" y="58"/>
                                    <a:pt x="32" y="50"/>
                                  </a:cubicBezTo>
                                  <a:lnTo>
                                    <a:pt x="34" y="36"/>
                                  </a:lnTo>
                                  <a:cubicBezTo>
                                    <a:pt x="35" y="28"/>
                                    <a:pt x="33" y="24"/>
                                    <a:pt x="27" y="24"/>
                                  </a:cubicBezTo>
                                  <a:cubicBezTo>
                                    <a:pt x="23" y="24"/>
                                    <a:pt x="17" y="28"/>
                                    <a:pt x="15" y="31"/>
                                  </a:cubicBezTo>
                                  <a:lnTo>
                                    <a:pt x="11" y="56"/>
                                  </a:lnTo>
                                  <a:close/>
                                  <a:moveTo>
                                    <a:pt x="1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16" y="22"/>
                                  </a:lnTo>
                                  <a:cubicBezTo>
                                    <a:pt x="19" y="19"/>
                                    <a:pt x="24" y="17"/>
                                    <a:pt x="29" y="17"/>
                                  </a:cubicBezTo>
                                  <a:cubicBezTo>
                                    <a:pt x="41" y="17"/>
                                    <a:pt x="45" y="23"/>
                                    <a:pt x="43" y="35"/>
                                  </a:cubicBezTo>
                                  <a:lnTo>
                                    <a:pt x="41" y="51"/>
                                  </a:lnTo>
                                  <a:cubicBezTo>
                                    <a:pt x="39" y="63"/>
                                    <a:pt x="33" y="69"/>
                                    <a:pt x="22" y="69"/>
                                  </a:cubicBezTo>
                                  <a:cubicBezTo>
                                    <a:pt x="17" y="69"/>
                                    <a:pt x="12" y="67"/>
                                    <a:pt x="9" y="64"/>
                                  </a:cubicBezTo>
                                  <a:cubicBezTo>
                                    <a:pt x="9" y="65"/>
                                    <a:pt x="8" y="67"/>
                                    <a:pt x="8" y="69"/>
                                  </a:cubicBezTo>
                                  <a:lnTo>
                                    <a:pt x="0" y="6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6"/>
                          <wps:cNvSpPr>
                            <a:spLocks/>
                          </wps:cNvSpPr>
                          <wps:spPr bwMode="auto">
                            <a:xfrm>
                              <a:off x="2082800" y="325755"/>
                              <a:ext cx="4445" cy="17145"/>
                            </a:xfrm>
                            <a:custGeom>
                              <a:avLst/>
                              <a:gdLst>
                                <a:gd name="T0" fmla="*/ 9 w 18"/>
                                <a:gd name="T1" fmla="*/ 0 h 69"/>
                                <a:gd name="T2" fmla="*/ 18 w 18"/>
                                <a:gd name="T3" fmla="*/ 0 h 69"/>
                                <a:gd name="T4" fmla="*/ 10 w 18"/>
                                <a:gd name="T5" fmla="*/ 58 h 69"/>
                                <a:gd name="T6" fmla="*/ 13 w 18"/>
                                <a:gd name="T7" fmla="*/ 62 h 69"/>
                                <a:gd name="T8" fmla="*/ 15 w 18"/>
                                <a:gd name="T9" fmla="*/ 61 h 69"/>
                                <a:gd name="T10" fmla="*/ 14 w 18"/>
                                <a:gd name="T11" fmla="*/ 68 h 69"/>
                                <a:gd name="T12" fmla="*/ 8 w 18"/>
                                <a:gd name="T13" fmla="*/ 69 h 69"/>
                                <a:gd name="T14" fmla="*/ 1 w 18"/>
                                <a:gd name="T15" fmla="*/ 59 h 69"/>
                                <a:gd name="T16" fmla="*/ 9 w 18"/>
                                <a:gd name="T17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69">
                                  <a:moveTo>
                                    <a:pt x="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58"/>
                                  </a:lnTo>
                                  <a:cubicBezTo>
                                    <a:pt x="10" y="60"/>
                                    <a:pt x="10" y="62"/>
                                    <a:pt x="13" y="62"/>
                                  </a:cubicBezTo>
                                  <a:cubicBezTo>
                                    <a:pt x="13" y="62"/>
                                    <a:pt x="14" y="62"/>
                                    <a:pt x="15" y="61"/>
                                  </a:cubicBezTo>
                                  <a:lnTo>
                                    <a:pt x="14" y="68"/>
                                  </a:lnTo>
                                  <a:cubicBezTo>
                                    <a:pt x="13" y="69"/>
                                    <a:pt x="10" y="69"/>
                                    <a:pt x="8" y="69"/>
                                  </a:cubicBezTo>
                                  <a:cubicBezTo>
                                    <a:pt x="2" y="69"/>
                                    <a:pt x="0" y="66"/>
                                    <a:pt x="1" y="59"/>
                                  </a:cubicBez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2087880" y="330200"/>
                              <a:ext cx="10795" cy="12700"/>
                            </a:xfrm>
                            <a:custGeom>
                              <a:avLst/>
                              <a:gdLst>
                                <a:gd name="T0" fmla="*/ 29 w 43"/>
                                <a:gd name="T1" fmla="*/ 21 h 52"/>
                                <a:gd name="T2" fmla="*/ 34 w 43"/>
                                <a:gd name="T3" fmla="*/ 16 h 52"/>
                                <a:gd name="T4" fmla="*/ 25 w 43"/>
                                <a:gd name="T5" fmla="*/ 7 h 52"/>
                                <a:gd name="T6" fmla="*/ 13 w 43"/>
                                <a:gd name="T7" fmla="*/ 19 h 52"/>
                                <a:gd name="T8" fmla="*/ 12 w 43"/>
                                <a:gd name="T9" fmla="*/ 21 h 52"/>
                                <a:gd name="T10" fmla="*/ 29 w 43"/>
                                <a:gd name="T11" fmla="*/ 21 h 52"/>
                                <a:gd name="T12" fmla="*/ 40 w 43"/>
                                <a:gd name="T13" fmla="*/ 36 h 52"/>
                                <a:gd name="T14" fmla="*/ 19 w 43"/>
                                <a:gd name="T15" fmla="*/ 52 h 52"/>
                                <a:gd name="T16" fmla="*/ 2 w 43"/>
                                <a:gd name="T17" fmla="*/ 34 h 52"/>
                                <a:gd name="T18" fmla="*/ 4 w 43"/>
                                <a:gd name="T19" fmla="*/ 19 h 52"/>
                                <a:gd name="T20" fmla="*/ 26 w 43"/>
                                <a:gd name="T21" fmla="*/ 0 h 52"/>
                                <a:gd name="T22" fmla="*/ 43 w 43"/>
                                <a:gd name="T23" fmla="*/ 15 h 52"/>
                                <a:gd name="T24" fmla="*/ 32 w 43"/>
                                <a:gd name="T25" fmla="*/ 28 h 52"/>
                                <a:gd name="T26" fmla="*/ 12 w 43"/>
                                <a:gd name="T27" fmla="*/ 28 h 52"/>
                                <a:gd name="T28" fmla="*/ 11 w 43"/>
                                <a:gd name="T29" fmla="*/ 33 h 52"/>
                                <a:gd name="T30" fmla="*/ 20 w 43"/>
                                <a:gd name="T31" fmla="*/ 45 h 52"/>
                                <a:gd name="T32" fmla="*/ 31 w 43"/>
                                <a:gd name="T33" fmla="*/ 35 h 52"/>
                                <a:gd name="T34" fmla="*/ 31 w 43"/>
                                <a:gd name="T35" fmla="*/ 35 h 52"/>
                                <a:gd name="T36" fmla="*/ 40 w 43"/>
                                <a:gd name="T37" fmla="*/ 35 h 52"/>
                                <a:gd name="T38" fmla="*/ 40 w 43"/>
                                <a:gd name="T39" fmla="*/ 36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29" y="21"/>
                                  </a:moveTo>
                                  <a:cubicBezTo>
                                    <a:pt x="33" y="21"/>
                                    <a:pt x="34" y="20"/>
                                    <a:pt x="34" y="16"/>
                                  </a:cubicBezTo>
                                  <a:cubicBezTo>
                                    <a:pt x="34" y="11"/>
                                    <a:pt x="31" y="7"/>
                                    <a:pt x="25" y="7"/>
                                  </a:cubicBezTo>
                                  <a:cubicBezTo>
                                    <a:pt x="18" y="7"/>
                                    <a:pt x="14" y="11"/>
                                    <a:pt x="13" y="19"/>
                                  </a:cubicBezTo>
                                  <a:lnTo>
                                    <a:pt x="12" y="21"/>
                                  </a:lnTo>
                                  <a:lnTo>
                                    <a:pt x="29" y="21"/>
                                  </a:lnTo>
                                  <a:close/>
                                  <a:moveTo>
                                    <a:pt x="40" y="36"/>
                                  </a:moveTo>
                                  <a:cubicBezTo>
                                    <a:pt x="39" y="45"/>
                                    <a:pt x="31" y="52"/>
                                    <a:pt x="19" y="52"/>
                                  </a:cubicBezTo>
                                  <a:cubicBezTo>
                                    <a:pt x="6" y="52"/>
                                    <a:pt x="0" y="45"/>
                                    <a:pt x="2" y="34"/>
                                  </a:cubicBezTo>
                                  <a:lnTo>
                                    <a:pt x="4" y="19"/>
                                  </a:lnTo>
                                  <a:cubicBezTo>
                                    <a:pt x="6" y="7"/>
                                    <a:pt x="14" y="0"/>
                                    <a:pt x="26" y="0"/>
                                  </a:cubicBezTo>
                                  <a:cubicBezTo>
                                    <a:pt x="37" y="0"/>
                                    <a:pt x="43" y="6"/>
                                    <a:pt x="43" y="15"/>
                                  </a:cubicBezTo>
                                  <a:cubicBezTo>
                                    <a:pt x="43" y="23"/>
                                    <a:pt x="40" y="28"/>
                                    <a:pt x="32" y="28"/>
                                  </a:cubicBezTo>
                                  <a:lnTo>
                                    <a:pt x="12" y="28"/>
                                  </a:lnTo>
                                  <a:lnTo>
                                    <a:pt x="11" y="33"/>
                                  </a:lnTo>
                                  <a:cubicBezTo>
                                    <a:pt x="10" y="41"/>
                                    <a:pt x="13" y="45"/>
                                    <a:pt x="20" y="45"/>
                                  </a:cubicBezTo>
                                  <a:cubicBezTo>
                                    <a:pt x="27" y="45"/>
                                    <a:pt x="30" y="40"/>
                                    <a:pt x="31" y="35"/>
                                  </a:cubicBezTo>
                                  <a:lnTo>
                                    <a:pt x="31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87C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9"/>
                        <wpg:cNvGrpSpPr/>
                        <wpg:grpSpPr>
                          <a:xfrm>
                            <a:off x="1682750" y="226060"/>
                            <a:ext cx="539750" cy="78105"/>
                            <a:chOff x="1682750" y="226060"/>
                            <a:chExt cx="539750" cy="78105"/>
                          </a:xfrm>
                        </wpg:grpSpPr>
                        <wps:wsp>
                          <wps:cNvPr id="88" name="Freeform 38"/>
                          <wps:cNvSpPr>
                            <a:spLocks/>
                          </wps:cNvSpPr>
                          <wps:spPr bwMode="auto">
                            <a:xfrm>
                              <a:off x="1682750" y="226060"/>
                              <a:ext cx="60960" cy="78105"/>
                            </a:xfrm>
                            <a:custGeom>
                              <a:avLst/>
                              <a:gdLst>
                                <a:gd name="T0" fmla="*/ 25 w 245"/>
                                <a:gd name="T1" fmla="*/ 98 h 313"/>
                                <a:gd name="T2" fmla="*/ 144 w 245"/>
                                <a:gd name="T3" fmla="*/ 0 h 313"/>
                                <a:gd name="T4" fmla="*/ 238 w 245"/>
                                <a:gd name="T5" fmla="*/ 86 h 313"/>
                                <a:gd name="T6" fmla="*/ 234 w 245"/>
                                <a:gd name="T7" fmla="*/ 110 h 313"/>
                                <a:gd name="T8" fmla="*/ 176 w 245"/>
                                <a:gd name="T9" fmla="*/ 110 h 313"/>
                                <a:gd name="T10" fmla="*/ 179 w 245"/>
                                <a:gd name="T11" fmla="*/ 92 h 313"/>
                                <a:gd name="T12" fmla="*/ 137 w 245"/>
                                <a:gd name="T13" fmla="*/ 49 h 313"/>
                                <a:gd name="T14" fmla="*/ 82 w 245"/>
                                <a:gd name="T15" fmla="*/ 103 h 313"/>
                                <a:gd name="T16" fmla="*/ 68 w 245"/>
                                <a:gd name="T17" fmla="*/ 210 h 313"/>
                                <a:gd name="T18" fmla="*/ 107 w 245"/>
                                <a:gd name="T19" fmla="*/ 264 h 313"/>
                                <a:gd name="T20" fmla="*/ 161 w 245"/>
                                <a:gd name="T21" fmla="*/ 221 h 313"/>
                                <a:gd name="T22" fmla="*/ 164 w 245"/>
                                <a:gd name="T23" fmla="*/ 199 h 313"/>
                                <a:gd name="T24" fmla="*/ 222 w 245"/>
                                <a:gd name="T25" fmla="*/ 199 h 313"/>
                                <a:gd name="T26" fmla="*/ 218 w 245"/>
                                <a:gd name="T27" fmla="*/ 226 h 313"/>
                                <a:gd name="T28" fmla="*/ 101 w 245"/>
                                <a:gd name="T29" fmla="*/ 313 h 313"/>
                                <a:gd name="T30" fmla="*/ 8 w 245"/>
                                <a:gd name="T31" fmla="*/ 215 h 313"/>
                                <a:gd name="T32" fmla="*/ 25 w 245"/>
                                <a:gd name="T33" fmla="*/ 98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45" h="313">
                                  <a:moveTo>
                                    <a:pt x="25" y="98"/>
                                  </a:moveTo>
                                  <a:cubicBezTo>
                                    <a:pt x="33" y="38"/>
                                    <a:pt x="82" y="0"/>
                                    <a:pt x="144" y="0"/>
                                  </a:cubicBezTo>
                                  <a:cubicBezTo>
                                    <a:pt x="206" y="0"/>
                                    <a:pt x="245" y="37"/>
                                    <a:pt x="238" y="86"/>
                                  </a:cubicBezTo>
                                  <a:lnTo>
                                    <a:pt x="234" y="110"/>
                                  </a:lnTo>
                                  <a:lnTo>
                                    <a:pt x="176" y="110"/>
                                  </a:lnTo>
                                  <a:lnTo>
                                    <a:pt x="179" y="92"/>
                                  </a:lnTo>
                                  <a:cubicBezTo>
                                    <a:pt x="182" y="66"/>
                                    <a:pt x="165" y="49"/>
                                    <a:pt x="137" y="49"/>
                                  </a:cubicBezTo>
                                  <a:cubicBezTo>
                                    <a:pt x="109" y="49"/>
                                    <a:pt x="88" y="68"/>
                                    <a:pt x="82" y="103"/>
                                  </a:cubicBezTo>
                                  <a:lnTo>
                                    <a:pt x="68" y="210"/>
                                  </a:lnTo>
                                  <a:cubicBezTo>
                                    <a:pt x="63" y="245"/>
                                    <a:pt x="79" y="264"/>
                                    <a:pt x="107" y="264"/>
                                  </a:cubicBezTo>
                                  <a:cubicBezTo>
                                    <a:pt x="135" y="264"/>
                                    <a:pt x="157" y="247"/>
                                    <a:pt x="161" y="221"/>
                                  </a:cubicBezTo>
                                  <a:lnTo>
                                    <a:pt x="164" y="199"/>
                                  </a:lnTo>
                                  <a:lnTo>
                                    <a:pt x="222" y="199"/>
                                  </a:lnTo>
                                  <a:lnTo>
                                    <a:pt x="218" y="226"/>
                                  </a:lnTo>
                                  <a:cubicBezTo>
                                    <a:pt x="211" y="276"/>
                                    <a:pt x="162" y="313"/>
                                    <a:pt x="101" y="313"/>
                                  </a:cubicBezTo>
                                  <a:cubicBezTo>
                                    <a:pt x="38" y="313"/>
                                    <a:pt x="0" y="274"/>
                                    <a:pt x="8" y="215"/>
                                  </a:cubicBezTo>
                                  <a:lnTo>
                                    <a:pt x="2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9"/>
                          <wps:cNvSpPr>
                            <a:spLocks/>
                          </wps:cNvSpPr>
                          <wps:spPr bwMode="auto">
                            <a:xfrm>
                              <a:off x="1738630" y="227330"/>
                              <a:ext cx="46990" cy="75565"/>
                            </a:xfrm>
                            <a:custGeom>
                              <a:avLst/>
                              <a:gdLst>
                                <a:gd name="T0" fmla="*/ 17 w 74"/>
                                <a:gd name="T1" fmla="*/ 0 h 119"/>
                                <a:gd name="T2" fmla="*/ 40 w 74"/>
                                <a:gd name="T3" fmla="*/ 0 h 119"/>
                                <a:gd name="T4" fmla="*/ 26 w 74"/>
                                <a:gd name="T5" fmla="*/ 100 h 119"/>
                                <a:gd name="T6" fmla="*/ 74 w 74"/>
                                <a:gd name="T7" fmla="*/ 100 h 119"/>
                                <a:gd name="T8" fmla="*/ 71 w 74"/>
                                <a:gd name="T9" fmla="*/ 119 h 119"/>
                                <a:gd name="T10" fmla="*/ 0 w 74"/>
                                <a:gd name="T11" fmla="*/ 119 h 119"/>
                                <a:gd name="T12" fmla="*/ 17 w 74"/>
                                <a:gd name="T13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4" h="119">
                                  <a:moveTo>
                                    <a:pt x="17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74" y="100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40"/>
                          <wps:cNvSpPr>
                            <a:spLocks/>
                          </wps:cNvSpPr>
                          <wps:spPr bwMode="auto">
                            <a:xfrm>
                              <a:off x="1786255" y="227330"/>
                              <a:ext cx="55880" cy="75565"/>
                            </a:xfrm>
                            <a:custGeom>
                              <a:avLst/>
                              <a:gdLst>
                                <a:gd name="T0" fmla="*/ 16 w 88"/>
                                <a:gd name="T1" fmla="*/ 0 h 119"/>
                                <a:gd name="T2" fmla="*/ 88 w 88"/>
                                <a:gd name="T3" fmla="*/ 0 h 119"/>
                                <a:gd name="T4" fmla="*/ 85 w 88"/>
                                <a:gd name="T5" fmla="*/ 20 h 119"/>
                                <a:gd name="T6" fmla="*/ 37 w 88"/>
                                <a:gd name="T7" fmla="*/ 20 h 119"/>
                                <a:gd name="T8" fmla="*/ 33 w 88"/>
                                <a:gd name="T9" fmla="*/ 52 h 119"/>
                                <a:gd name="T10" fmla="*/ 73 w 88"/>
                                <a:gd name="T11" fmla="*/ 52 h 119"/>
                                <a:gd name="T12" fmla="*/ 70 w 88"/>
                                <a:gd name="T13" fmla="*/ 71 h 119"/>
                                <a:gd name="T14" fmla="*/ 30 w 88"/>
                                <a:gd name="T15" fmla="*/ 71 h 119"/>
                                <a:gd name="T16" fmla="*/ 26 w 88"/>
                                <a:gd name="T17" fmla="*/ 100 h 119"/>
                                <a:gd name="T18" fmla="*/ 76 w 88"/>
                                <a:gd name="T19" fmla="*/ 100 h 119"/>
                                <a:gd name="T20" fmla="*/ 73 w 88"/>
                                <a:gd name="T21" fmla="*/ 119 h 119"/>
                                <a:gd name="T22" fmla="*/ 0 w 88"/>
                                <a:gd name="T23" fmla="*/ 119 h 119"/>
                                <a:gd name="T24" fmla="*/ 16 w 88"/>
                                <a:gd name="T25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8" h="119">
                                  <a:moveTo>
                                    <a:pt x="16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73" y="52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76" y="100"/>
                                  </a:lnTo>
                                  <a:lnTo>
                                    <a:pt x="73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1834515" y="227330"/>
                              <a:ext cx="65405" cy="75565"/>
                            </a:xfrm>
                            <a:custGeom>
                              <a:avLst/>
                              <a:gdLst>
                                <a:gd name="T0" fmla="*/ 181 w 263"/>
                                <a:gd name="T1" fmla="*/ 182 h 300"/>
                                <a:gd name="T2" fmla="*/ 162 w 263"/>
                                <a:gd name="T3" fmla="*/ 72 h 300"/>
                                <a:gd name="T4" fmla="*/ 113 w 263"/>
                                <a:gd name="T5" fmla="*/ 182 h 300"/>
                                <a:gd name="T6" fmla="*/ 181 w 263"/>
                                <a:gd name="T7" fmla="*/ 182 h 300"/>
                                <a:gd name="T8" fmla="*/ 145 w 263"/>
                                <a:gd name="T9" fmla="*/ 0 h 300"/>
                                <a:gd name="T10" fmla="*/ 201 w 263"/>
                                <a:gd name="T11" fmla="*/ 0 h 300"/>
                                <a:gd name="T12" fmla="*/ 263 w 263"/>
                                <a:gd name="T13" fmla="*/ 300 h 300"/>
                                <a:gd name="T14" fmla="*/ 201 w 263"/>
                                <a:gd name="T15" fmla="*/ 300 h 300"/>
                                <a:gd name="T16" fmla="*/ 188 w 263"/>
                                <a:gd name="T17" fmla="*/ 228 h 300"/>
                                <a:gd name="T18" fmla="*/ 93 w 263"/>
                                <a:gd name="T19" fmla="*/ 228 h 300"/>
                                <a:gd name="T20" fmla="*/ 61 w 263"/>
                                <a:gd name="T21" fmla="*/ 300 h 300"/>
                                <a:gd name="T22" fmla="*/ 0 w 263"/>
                                <a:gd name="T23" fmla="*/ 300 h 300"/>
                                <a:gd name="T24" fmla="*/ 145 w 263"/>
                                <a:gd name="T2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3" h="300">
                                  <a:moveTo>
                                    <a:pt x="181" y="182"/>
                                  </a:moveTo>
                                  <a:cubicBezTo>
                                    <a:pt x="178" y="161"/>
                                    <a:pt x="165" y="92"/>
                                    <a:pt x="162" y="72"/>
                                  </a:cubicBezTo>
                                  <a:lnTo>
                                    <a:pt x="113" y="182"/>
                                  </a:lnTo>
                                  <a:lnTo>
                                    <a:pt x="181" y="182"/>
                                  </a:lnTo>
                                  <a:close/>
                                  <a:moveTo>
                                    <a:pt x="145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263" y="300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61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42"/>
                          <wps:cNvSpPr>
                            <a:spLocks/>
                          </wps:cNvSpPr>
                          <wps:spPr bwMode="auto">
                            <a:xfrm>
                              <a:off x="1901825" y="227330"/>
                              <a:ext cx="65405" cy="75565"/>
                            </a:xfrm>
                            <a:custGeom>
                              <a:avLst/>
                              <a:gdLst>
                                <a:gd name="T0" fmla="*/ 42 w 262"/>
                                <a:gd name="T1" fmla="*/ 0 h 300"/>
                                <a:gd name="T2" fmla="*/ 104 w 262"/>
                                <a:gd name="T3" fmla="*/ 0 h 300"/>
                                <a:gd name="T4" fmla="*/ 180 w 262"/>
                                <a:gd name="T5" fmla="*/ 191 h 300"/>
                                <a:gd name="T6" fmla="*/ 205 w 262"/>
                                <a:gd name="T7" fmla="*/ 0 h 300"/>
                                <a:gd name="T8" fmla="*/ 262 w 262"/>
                                <a:gd name="T9" fmla="*/ 0 h 300"/>
                                <a:gd name="T10" fmla="*/ 220 w 262"/>
                                <a:gd name="T11" fmla="*/ 300 h 300"/>
                                <a:gd name="T12" fmla="*/ 158 w 262"/>
                                <a:gd name="T13" fmla="*/ 300 h 300"/>
                                <a:gd name="T14" fmla="*/ 83 w 262"/>
                                <a:gd name="T15" fmla="*/ 111 h 300"/>
                                <a:gd name="T16" fmla="*/ 58 w 262"/>
                                <a:gd name="T17" fmla="*/ 300 h 300"/>
                                <a:gd name="T18" fmla="*/ 0 w 262"/>
                                <a:gd name="T19" fmla="*/ 300 h 300"/>
                                <a:gd name="T20" fmla="*/ 42 w 262"/>
                                <a:gd name="T21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2" h="300">
                                  <a:moveTo>
                                    <a:pt x="42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80" y="191"/>
                                  </a:lnTo>
                                  <a:cubicBezTo>
                                    <a:pt x="188" y="127"/>
                                    <a:pt x="196" y="64"/>
                                    <a:pt x="205" y="0"/>
                                  </a:cubicBezTo>
                                  <a:lnTo>
                                    <a:pt x="262" y="0"/>
                                  </a:lnTo>
                                  <a:lnTo>
                                    <a:pt x="220" y="300"/>
                                  </a:lnTo>
                                  <a:lnTo>
                                    <a:pt x="158" y="300"/>
                                  </a:lnTo>
                                  <a:lnTo>
                                    <a:pt x="83" y="111"/>
                                  </a:lnTo>
                                  <a:cubicBezTo>
                                    <a:pt x="79" y="140"/>
                                    <a:pt x="62" y="271"/>
                                    <a:pt x="58" y="300"/>
                                  </a:cubicBezTo>
                                  <a:lnTo>
                                    <a:pt x="0" y="30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1958975" y="227330"/>
                              <a:ext cx="65405" cy="75565"/>
                            </a:xfrm>
                            <a:custGeom>
                              <a:avLst/>
                              <a:gdLst>
                                <a:gd name="T0" fmla="*/ 181 w 263"/>
                                <a:gd name="T1" fmla="*/ 182 h 300"/>
                                <a:gd name="T2" fmla="*/ 162 w 263"/>
                                <a:gd name="T3" fmla="*/ 72 h 300"/>
                                <a:gd name="T4" fmla="*/ 113 w 263"/>
                                <a:gd name="T5" fmla="*/ 182 h 300"/>
                                <a:gd name="T6" fmla="*/ 181 w 263"/>
                                <a:gd name="T7" fmla="*/ 182 h 300"/>
                                <a:gd name="T8" fmla="*/ 145 w 263"/>
                                <a:gd name="T9" fmla="*/ 0 h 300"/>
                                <a:gd name="T10" fmla="*/ 201 w 263"/>
                                <a:gd name="T11" fmla="*/ 0 h 300"/>
                                <a:gd name="T12" fmla="*/ 263 w 263"/>
                                <a:gd name="T13" fmla="*/ 300 h 300"/>
                                <a:gd name="T14" fmla="*/ 201 w 263"/>
                                <a:gd name="T15" fmla="*/ 300 h 300"/>
                                <a:gd name="T16" fmla="*/ 188 w 263"/>
                                <a:gd name="T17" fmla="*/ 228 h 300"/>
                                <a:gd name="T18" fmla="*/ 93 w 263"/>
                                <a:gd name="T19" fmla="*/ 228 h 300"/>
                                <a:gd name="T20" fmla="*/ 61 w 263"/>
                                <a:gd name="T21" fmla="*/ 300 h 300"/>
                                <a:gd name="T22" fmla="*/ 0 w 263"/>
                                <a:gd name="T23" fmla="*/ 300 h 300"/>
                                <a:gd name="T24" fmla="*/ 145 w 263"/>
                                <a:gd name="T2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3" h="300">
                                  <a:moveTo>
                                    <a:pt x="181" y="182"/>
                                  </a:moveTo>
                                  <a:cubicBezTo>
                                    <a:pt x="178" y="161"/>
                                    <a:pt x="165" y="92"/>
                                    <a:pt x="162" y="72"/>
                                  </a:cubicBezTo>
                                  <a:lnTo>
                                    <a:pt x="113" y="182"/>
                                  </a:lnTo>
                                  <a:lnTo>
                                    <a:pt x="181" y="182"/>
                                  </a:lnTo>
                                  <a:close/>
                                  <a:moveTo>
                                    <a:pt x="145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263" y="300"/>
                                  </a:lnTo>
                                  <a:lnTo>
                                    <a:pt x="201" y="300"/>
                                  </a:lnTo>
                                  <a:lnTo>
                                    <a:pt x="188" y="228"/>
                                  </a:lnTo>
                                  <a:lnTo>
                                    <a:pt x="93" y="228"/>
                                  </a:lnTo>
                                  <a:lnTo>
                                    <a:pt x="61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44"/>
                          <wps:cNvSpPr>
                            <a:spLocks/>
                          </wps:cNvSpPr>
                          <wps:spPr bwMode="auto">
                            <a:xfrm>
                              <a:off x="2027555" y="227330"/>
                              <a:ext cx="94615" cy="7556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0 h 119"/>
                                <a:gd name="T2" fmla="*/ 13 w 149"/>
                                <a:gd name="T3" fmla="*/ 0 h 119"/>
                                <a:gd name="T4" fmla="*/ 27 w 149"/>
                                <a:gd name="T5" fmla="*/ 103 h 119"/>
                                <a:gd name="T6" fmla="*/ 67 w 149"/>
                                <a:gd name="T7" fmla="*/ 0 h 119"/>
                                <a:gd name="T8" fmla="*/ 82 w 149"/>
                                <a:gd name="T9" fmla="*/ 0 h 119"/>
                                <a:gd name="T10" fmla="*/ 93 w 149"/>
                                <a:gd name="T11" fmla="*/ 103 h 119"/>
                                <a:gd name="T12" fmla="*/ 135 w 149"/>
                                <a:gd name="T13" fmla="*/ 0 h 119"/>
                                <a:gd name="T14" fmla="*/ 149 w 149"/>
                                <a:gd name="T15" fmla="*/ 0 h 119"/>
                                <a:gd name="T16" fmla="*/ 97 w 149"/>
                                <a:gd name="T17" fmla="*/ 119 h 119"/>
                                <a:gd name="T18" fmla="*/ 83 w 149"/>
                                <a:gd name="T19" fmla="*/ 119 h 119"/>
                                <a:gd name="T20" fmla="*/ 72 w 149"/>
                                <a:gd name="T21" fmla="*/ 17 h 119"/>
                                <a:gd name="T22" fmla="*/ 32 w 149"/>
                                <a:gd name="T23" fmla="*/ 119 h 119"/>
                                <a:gd name="T24" fmla="*/ 18 w 149"/>
                                <a:gd name="T25" fmla="*/ 119 h 119"/>
                                <a:gd name="T26" fmla="*/ 0 w 149"/>
                                <a:gd name="T27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49" h="119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3" y="10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97" y="119"/>
                                  </a:lnTo>
                                  <a:lnTo>
                                    <a:pt x="83" y="119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32" y="119"/>
                                  </a:lnTo>
                                  <a:lnTo>
                                    <a:pt x="18" y="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2105660" y="227330"/>
                              <a:ext cx="60960" cy="75565"/>
                            </a:xfrm>
                            <a:custGeom>
                              <a:avLst/>
                              <a:gdLst>
                                <a:gd name="T0" fmla="*/ 186 w 244"/>
                                <a:gd name="T1" fmla="*/ 179 h 300"/>
                                <a:gd name="T2" fmla="*/ 158 w 244"/>
                                <a:gd name="T3" fmla="*/ 39 h 300"/>
                                <a:gd name="T4" fmla="*/ 92 w 244"/>
                                <a:gd name="T5" fmla="*/ 179 h 300"/>
                                <a:gd name="T6" fmla="*/ 186 w 244"/>
                                <a:gd name="T7" fmla="*/ 179 h 300"/>
                                <a:gd name="T8" fmla="*/ 147 w 244"/>
                                <a:gd name="T9" fmla="*/ 0 h 300"/>
                                <a:gd name="T10" fmla="*/ 181 w 244"/>
                                <a:gd name="T11" fmla="*/ 0 h 300"/>
                                <a:gd name="T12" fmla="*/ 244 w 244"/>
                                <a:gd name="T13" fmla="*/ 300 h 300"/>
                                <a:gd name="T14" fmla="*/ 210 w 244"/>
                                <a:gd name="T15" fmla="*/ 300 h 300"/>
                                <a:gd name="T16" fmla="*/ 191 w 244"/>
                                <a:gd name="T17" fmla="*/ 208 h 300"/>
                                <a:gd name="T18" fmla="*/ 77 w 244"/>
                                <a:gd name="T19" fmla="*/ 208 h 300"/>
                                <a:gd name="T20" fmla="*/ 34 w 244"/>
                                <a:gd name="T21" fmla="*/ 300 h 300"/>
                                <a:gd name="T22" fmla="*/ 0 w 244"/>
                                <a:gd name="T23" fmla="*/ 300 h 300"/>
                                <a:gd name="T24" fmla="*/ 147 w 244"/>
                                <a:gd name="T2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4" h="300">
                                  <a:moveTo>
                                    <a:pt x="186" y="179"/>
                                  </a:moveTo>
                                  <a:cubicBezTo>
                                    <a:pt x="186" y="179"/>
                                    <a:pt x="158" y="38"/>
                                    <a:pt x="158" y="39"/>
                                  </a:cubicBezTo>
                                  <a:lnTo>
                                    <a:pt x="92" y="179"/>
                                  </a:lnTo>
                                  <a:lnTo>
                                    <a:pt x="186" y="179"/>
                                  </a:lnTo>
                                  <a:close/>
                                  <a:moveTo>
                                    <a:pt x="147" y="0"/>
                                  </a:moveTo>
                                  <a:lnTo>
                                    <a:pt x="181" y="0"/>
                                  </a:lnTo>
                                  <a:lnTo>
                                    <a:pt x="244" y="300"/>
                                  </a:lnTo>
                                  <a:lnTo>
                                    <a:pt x="210" y="300"/>
                                  </a:lnTo>
                                  <a:lnTo>
                                    <a:pt x="191" y="208"/>
                                  </a:lnTo>
                                  <a:lnTo>
                                    <a:pt x="77" y="208"/>
                                  </a:lnTo>
                                  <a:lnTo>
                                    <a:pt x="34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46"/>
                          <wps:cNvSpPr>
                            <a:spLocks/>
                          </wps:cNvSpPr>
                          <wps:spPr bwMode="auto">
                            <a:xfrm>
                              <a:off x="2167890" y="227330"/>
                              <a:ext cx="54610" cy="75565"/>
                            </a:xfrm>
                            <a:custGeom>
                              <a:avLst/>
                              <a:gdLst>
                                <a:gd name="T0" fmla="*/ 26 w 86"/>
                                <a:gd name="T1" fmla="*/ 79 h 119"/>
                                <a:gd name="T2" fmla="*/ 0 w 86"/>
                                <a:gd name="T3" fmla="*/ 0 h 119"/>
                                <a:gd name="T4" fmla="*/ 14 w 86"/>
                                <a:gd name="T5" fmla="*/ 0 h 119"/>
                                <a:gd name="T6" fmla="*/ 34 w 86"/>
                                <a:gd name="T7" fmla="*/ 65 h 119"/>
                                <a:gd name="T8" fmla="*/ 73 w 86"/>
                                <a:gd name="T9" fmla="*/ 0 h 119"/>
                                <a:gd name="T10" fmla="*/ 86 w 86"/>
                                <a:gd name="T11" fmla="*/ 0 h 119"/>
                                <a:gd name="T12" fmla="*/ 38 w 86"/>
                                <a:gd name="T13" fmla="*/ 79 h 119"/>
                                <a:gd name="T14" fmla="*/ 33 w 86"/>
                                <a:gd name="T15" fmla="*/ 119 h 119"/>
                                <a:gd name="T16" fmla="*/ 20 w 86"/>
                                <a:gd name="T17" fmla="*/ 119 h 119"/>
                                <a:gd name="T18" fmla="*/ 26 w 86"/>
                                <a:gd name="T19" fmla="*/ 79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6" h="119">
                                  <a:moveTo>
                                    <a:pt x="26" y="7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CA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01" name="Straight Connector 49"/>
                      <wps:cNvCnPr/>
                      <wps:spPr>
                        <a:xfrm>
                          <a:off x="0" y="728663"/>
                          <a:ext cx="576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4260DDD" id="Group 50" o:spid="_x0000_s1026" style="position:absolute;margin-left:70.9pt;margin-top:56.15pt;width:485.55pt;height:57.25pt;z-index:251662336;mso-position-horizontal-relative:page;mso-position-vertical-relative:page;mso-width-relative:margin;mso-height-relative:margin" coordsize="61665,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">
              <v:group id="Cleanaway Logo" o:spid="_x0000_s1027" style="position:absolute;left:44529;width:17136;height:3816" coordorigin="16827,2260" coordsize="5397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group id="Group 6" o:spid="_x0000_s1028" style="position:absolute;left:17329;top:3251;width:3657;height:216" coordorigin="17329,3251" coordsize="3657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" o:spid="_x0000_s1029" style="position:absolute;left:17329;top:3270;width:171;height:159;visibility:visible;mso-wrap-style:square;v-text-anchor:top" coordsize="6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XhMIA&#10;AADaAAAADwAAAGRycy9kb3ducmV2LnhtbESPT4vCMBTE78J+h/AWvGnqH7RW0yKLguBJXdjro3m2&#10;pc1Lt4na/fYbQfA4zMxvmE3Wm0bcqXOVZQWTcQSCOLe64kLB92U/ikE4j6yxsUwK/shBln4MNpho&#10;++AT3c++EAHCLkEFpfdtIqXLSzLoxrYlDt7VdgZ9kF0hdYePADeNnEbRQhqsOCyU2NJXSXl9vhkF&#10;u1t9jPtL7YvKbFfT39k8/jnOlRp+9ts1CE+9f4df7YNWsITnlXAD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peEwgAAANoAAAAPAAAAAAAAAAAAAAAAAJgCAABkcnMvZG93&#10;bnJldi54bWxQSwUGAAAAAAQABAD1AAAAhwMAAAAA&#10;" path="m9,l19,,34,37c40,28,52,9,59,l69,,60,64r-9,l58,15,37,47r-9,l16,15,9,64,,64,9,xe" fillcolor="#00587c" stroked="f" strokeweight="0">
                    <v:path arrowok="t" o:connecttype="custom" o:connectlocs="2236,0;4721,0;8448,9178;14660,0;17145,0;14909,15875;12672,15875;14412,3721;9194,11658;6957,11658;3976,3721;2236,15875;0,15875;2236,0" o:connectangles="0,0,0,0,0,0,0,0,0,0,0,0,0,0"/>
                  </v:shape>
                  <v:shape id="Freeform 7" o:spid="_x0000_s1030" style="position:absolute;left:17506;top:3302;width:115;height:127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rcr8A&#10;AADaAAAADwAAAGRycy9kb3ducmV2LnhtbERPy4rCMBTdC/5DuII7TSwoQ8coIoiKCx0fi9ldmjtt&#10;meamNNHWvzcLweXhvOfLzlbiQY0vHWuYjBUI4syZknMN18tm9AXCB2SDlWPS8CQPy0W/N8fUuJZ/&#10;6HEOuYgh7FPUUIRQp1L6rCCLfuxq4sj9ucZiiLDJpWmwjeG2kolSM2mx5NhQYE3rgrL/891qkMlx&#10;ut8nv2RUe1Cn1a0++O1U6+GgW32DCNSFj/jt3hkNcWu8Em+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H2tyvwAAANoAAAAPAAAAAAAAAAAAAAAAAJgCAABkcnMvZG93bnJl&#10;di54bWxQSwUGAAAAAAQABAD1AAAAhAMAAAAA&#10;" path="m34,14c31,11,27,7,23,7v-6,,-9,4,-10,12l11,33v-2,8,,12,7,12c22,45,27,42,30,39l34,14xm42,52v-2,,-4,,-6,c33,52,30,51,30,46v-4,4,-9,6,-15,6c4,52,,46,1,34l4,18c5,6,11,,23,v5,,9,2,12,6l37,1r7,l39,42v-1,1,,3,2,3c41,45,42,44,43,44r-1,8xe" fillcolor="#00587c" stroked="f" strokeweight="0">
                    <v:path arrowok="t" o:connecttype="custom" o:connectlocs="8832,3419;5975,1710;3377,4640;2858,8060;4676,10990;7793,9525;8832,3419;10910,12700;9352,12700;7793,11235;3897,12700;260,8304;1039,4396;5975,0;9092,1465;9612,244;11430,244;10131,10258;10651,10990;11170,10746;10910,12700" o:connectangles="0,0,0,0,0,0,0,0,0,0,0,0,0,0,0,0,0,0,0,0,0"/>
                    <o:lock v:ext="edit" verticies="t"/>
                  </v:shape>
                  <v:shape id="Freeform 8" o:spid="_x0000_s1031" style="position:absolute;left:17633;top:3257;width:115;height:172;visibility:visible;mso-wrap-style:square;v-text-anchor:top" coordsize="4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5PMIA&#10;AADaAAAADwAAAGRycy9kb3ducmV2LnhtbESP0YrCMBRE3wX/IVzBN01VVrRrlFIQFJYVWz/gbnNt&#10;i81NaaJ2/36zIPg4zMwZZrPrTSMe1LnasoLZNAJBXFhdc6ngku8nKxDOI2tsLJOCX3Kw2w4HG4y1&#10;ffKZHpkvRYCwi1FB5X0bS+mKigy6qW2Jg3e1nUEfZFdK3eEzwE0j51G0lAZrDgsVtpRWVNyyu1Hw&#10;833AfW4dJ8ePxSxJL9np65YqNR71yScIT71/h1/tg1awhv8r4Qb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Dk8wgAAANoAAAAPAAAAAAAAAAAAAAAAAJgCAABkcnMvZG93&#10;bnJldi54bWxQSwUGAAAAAAQABAD1AAAAhwMAAAAA&#10;" path="m39,68v-3,1,-5,1,-7,1c27,69,24,66,22,61l15,48r-3,l9,69,,69,10,r9,l13,40r4,l36,18r10,l23,44r8,15c31,60,33,62,35,62v2,,3,-1,5,-1l39,68xe" fillcolor="#00587c" stroked="f" strokeweight="0">
                    <v:path arrowok="t" o:connecttype="custom" o:connectlocs="9691,16897;7951,17145;5467,15157;3727,11927;2982,11927;2236,17145;0,17145;2485,0;4721,0;3230,9939;4224,9939;8945,4473;11430,4473;5715,10933;7703,14660;8697,15406;9939,15157;9691,16897" o:connectangles="0,0,0,0,0,0,0,0,0,0,0,0,0,0,0,0,0,0"/>
                  </v:shape>
                  <v:shape id="Freeform 9" o:spid="_x0000_s1032" style="position:absolute;left:17754;top:3257;width:45;height:172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HfsQA&#10;AADbAAAADwAAAGRycy9kb3ducmV2LnhtbESPQWvCQBCF7wX/wzJCb3WTHqSNrqJCoVikNAb0OGTH&#10;JJidDdmtif/eORR6m+G9ee+b5Xp0rbpRHxrPBtJZAoq49LbhykBx/Hh5AxUissXWMxm4U4D1avK0&#10;xMz6gX/olsdKSQiHDA3UMXaZ1qGsyWGY+Y5YtIvvHUZZ+0rbHgcJd61+TZK5dtiwNNTY0a6m8pr/&#10;OgOHrzzdvtP1fDwXQ9Gk3/ZE+4Mxz9NxswAVaYz/5r/rTyv4Qi+/yAB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zB37EAAAA2wAAAA8AAAAAAAAAAAAAAAAAmAIAAGRycy9k&#10;b3ducmV2LnhtbFBLBQYAAAAABAAEAPUAAACJAwAAAAA=&#10;" path="m7,7c7,2,10,,13,v3,,5,2,5,5c18,9,16,11,12,11,9,11,7,10,7,7t3,51c10,60,10,62,12,62v1,,2,,3,-1l14,68v-1,1,-4,1,-6,1c2,69,,66,1,59l6,25,1,24,2,18r14,l10,58xe" fillcolor="#00587c" stroked="f" strokeweight="0">
                    <v:path arrowok="t" o:connecttype="custom" o:connectlocs="1729,1739;3210,0;4445,1242;2963,2733;1729,1739;2469,14412;2963,15406;3704,15157;3457,16897;1976,17145;247,14660;1482,6212;247,5963;494,4473;3951,4473;2469,14412" o:connectangles="0,0,0,0,0,0,0,0,0,0,0,0,0,0,0,0"/>
                    <o:lock v:ext="edit" verticies="t"/>
                  </v:shape>
                  <v:shape id="Freeform 10" o:spid="_x0000_s1033" style="position:absolute;left:17805;top:3302;width:108;height:127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8T5MIA&#10;AADbAAAADwAAAGRycy9kb3ducmV2LnhtbERPTWvCQBC9F/wPywi9NbsGLCW6igjSioe2UQ/ehuyY&#10;BLOzYXdr0n/fLRR6m8f7nOV6tJ24kw+tYw2zTIEgrpxpudZwOu6eXkCEiGywc0wavinAejV5WGJh&#10;3MCfdC9jLVIIhwI1NDH2hZShashiyFxPnLir8xZjgr6WxuOQwm0nc6WepcWWU0ODPW0bqm7ll9Ug&#10;8/f5fp9fyKjhoD425/4QXudaP07HzQJEpDH+i//cbybNn8HvL+k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xPkwgAAANsAAAAPAAAAAAAAAAAAAAAAAJgCAABkcnMvZG93&#10;bnJldi54bWxQSwUGAAAAAAQABAD1AAAAhwMAAAAA&#10;" path="m7,1r8,l15,6c19,2,24,,29,,40,,44,6,43,17l38,52r-9,l34,18c35,11,33,7,26,7v-4,,-9,4,-11,7l9,52,,52,7,1xe" fillcolor="#00587c" stroked="f" strokeweight="0">
                    <v:path arrowok="t" o:connecttype="custom" o:connectlocs="1717,244;3680,244;3680,1465;7115,0;10550,4152;9323,12700;7115,12700;8342,4396;6379,1710;3680,3419;2208,12700;0,12700;1717,244" o:connectangles="0,0,0,0,0,0,0,0,0,0,0,0,0"/>
                  </v:shape>
                  <v:shape id="Freeform 11" o:spid="_x0000_s1034" style="position:absolute;left:17926;top:3302;width:114;height:165;visibility:visible;mso-wrap-style:square;v-text-anchor:top" coordsize="4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7J70A&#10;AADbAAAADwAAAGRycy9kb3ducmV2LnhtbERP3QoBQRS+V95hOsodsyRpGRKJCyk/JXennWN3s3Nm&#10;7QzW2xul3J2v7/dMZrUpxJMql1tW0OtGIIgTq3NOFZyOq84IhPPIGgvLpOBNDmbTZmOCsbYv3tPz&#10;4FMRQtjFqCDzvoyldElGBl3XlsSBu9rKoA+wSqWu8BXCTSH7UTSUBnMODRmWtMgouR0eRoG+Xo6L&#10;wXK+9Wvm3T29D+y5tEq1W/V8DMJT7f/in3ujw/w+fH8JB8jp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yT7J70AAADbAAAADwAAAAAAAAAAAAAAAACYAgAAZHJzL2Rvd25yZXYu&#10;eG1sUEsFBgAAAAAEAAQA9QAAAIIDAAAAAA==&#10;" path="m13,29v-1,8,1,11,7,11c24,40,29,38,32,35l35,14c33,11,29,7,25,7,18,7,15,11,14,19l13,29xm1,52r9,c9,56,12,59,19,59v6,,10,-3,11,-11l31,43v-4,3,-9,5,-13,5c6,48,2,42,4,30l5,18c7,6,13,,24,v5,,10,2,13,6l38,1r8,l39,49c38,60,29,66,18,66,6,66,,61,1,52xe" fillcolor="#00587c" stroked="f" strokeweight="0">
                    <v:path arrowok="t" o:connecttype="custom" o:connectlocs="3230,7254;4970,10006;7951,8755;8697,3502;6212,1751;3479,4753;3230,7254;248,13008;2485,13008;4721,14759;7454,12007;7703,10757;4473,12007;994,7505;1242,4503;5963,0;9194,1501;9442,250;11430,250;9691,12257;4473,16510;248,13008" o:connectangles="0,0,0,0,0,0,0,0,0,0,0,0,0,0,0,0,0,0,0,0,0,0"/>
                    <o:lock v:ext="edit" verticies="t"/>
                  </v:shape>
                  <v:shape id="Freeform 12" o:spid="_x0000_s1035" style="position:absolute;left:18116;top:3302;width:108;height:127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FkL8A&#10;AADbAAAADwAAAGRycy9kb3ducmV2LnhtbERP3WrCMBS+F/YO4QjeyEzrQEY1LWVQmHeb7gEOzVlT&#10;bU5Kkml9+0UQvDsf3+/ZVZMdxIV86B0ryFcZCOLW6Z47BT/H5vUdRIjIGgfHpOBGAaryZbbDQrsr&#10;f9PlEDuRQjgUqMDEOBZShtaQxbByI3Hifp23GBP0ndQeryncDnKdZRtpsefUYHCkD0Pt+fBnFXSn&#10;cb+xmJ/YNNT6L1MPy3Ot1GI+1VsQkab4FD/cnzrNf4P7L+kAW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bgWQvwAAANsAAAAPAAAAAAAAAAAAAAAAAJgCAABkcnMvZG93bnJl&#10;di54bWxQSwUGAAAAAAQABAD1AAAAhAMAAAAA&#10;" path="m34,14c32,11,27,7,23,7v-6,,-9,4,-10,12l11,33v-1,8,1,12,7,12c22,45,27,42,30,39l34,14xm42,52v-1,,-3,,-5,c33,52,30,51,30,46v-4,4,-9,6,-14,6c4,52,,46,2,34l4,18c5,6,12,,23,v5,,10,2,12,6l37,1r8,l39,42v,1,,3,2,3c41,45,42,44,43,44r-1,8xe" fillcolor="#00587c" stroked="f" strokeweight="0">
                    <v:path arrowok="t" o:connecttype="custom" o:connectlocs="8156,3419;5517,1710;3119,4640;2639,8060;4318,10990;7197,9525;8156,3419;10075,12700;8876,12700;7197,11235;3838,12700;480,8304;960,4396;5517,0;8396,1465;8876,244;10795,244;9356,10258;9835,10990;10315,10746;10075,12700" o:connectangles="0,0,0,0,0,0,0,0,0,0,0,0,0,0,0,0,0,0,0,0,0"/>
                    <o:lock v:ext="edit" verticies="t"/>
                  </v:shape>
                  <v:shape id="Freeform 13" o:spid="_x0000_s1036" style="position:absolute;left:18294;top:3295;width:108;height:134;visibility:visible;mso-wrap-style:square;v-text-anchor:top" coordsize="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N5cQA&#10;AADbAAAADwAAAGRycy9kb3ducmV2LnhtbERPS2vCQBC+C/6HZQQvRTctrUp0FRUEoYf6iOBxzI5J&#10;MDsbshtN++u7hYK3+fieM1u0phR3ql1hWcHrMAJBnFpdcKYgOW4GExDOI2ssLZOCb3KwmHc7M4y1&#10;ffCe7gefiRDCLkYFufdVLKVLczLohrYiDtzV1gZ9gHUmdY2PEG5K+RZFI2mw4NCQY0XrnNLboTEK&#10;1u3Hjzz71XbXJKtmckouL+OvT6X6vXY5BeGp9U/xv3urw/x3+PslH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jeXEAAAA2wAAAA8AAAAAAAAAAAAAAAAAmAIAAGRycy9k&#10;b3ducmV2LnhtbFBLBQYAAAAABAAEAPUAAACJAwAAAAA=&#10;" path="m2,36r8,l10,37v-1,5,2,9,10,9c26,46,30,43,30,39r,-1c31,33,27,32,20,31,11,29,4,26,5,16l6,15c7,7,13,,25,,38,,42,8,41,16r,2l33,18r,-1c33,12,32,8,24,8v-6,,-9,3,-10,7l14,16v,5,4,7,10,8c32,25,41,28,39,37r,2c38,47,31,54,19,54,6,54,,47,1,38l2,36xe" fillcolor="#00587c" stroked="f" strokeweight="0">
                    <v:path arrowok="t" o:connecttype="custom" o:connectlocs="514,8890;2570,8890;2570,9137;5140,11359;7711,9631;7711,9384;5140,7655;1285,3951;1542,3704;6426,0;10538,3951;10538,4445;8482,4445;8482,4198;6169,1976;3598,3704;3598,3951;6169,5927;10024,9137;10024,9631;4883,13335;257,9384;514,8890" o:connectangles="0,0,0,0,0,0,0,0,0,0,0,0,0,0,0,0,0,0,0,0,0,0,0"/>
                  </v:shape>
                  <v:shape id="Freeform 14" o:spid="_x0000_s1037" style="position:absolute;left:18415;top:3302;width:107;height:127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tN2sIA&#10;AADbAAAADwAAAGRycy9kb3ducmV2LnhtbERPS2vCQBC+F/wPywi96aRCRVNXUUFpT1b7gN6G7JgN&#10;zc6G7Dam/94tCL3Nx/ecxap3teq4DZUXDQ/jDBRL4U0lpYb3t91oBipEEkO1F9bwywFWy8HdgnLj&#10;L3Lk7hRLlUIk5KTBxtjkiKGw7CiMfcOSuLNvHcUE2xJNS5cU7mqcZNkUHVWSGiw1vLVcfJ9+nIaX&#10;jV1/1Hj4nMcdzrrX7ryffqHW98N+/QQqch//xTf3s0nzH+Hvl3Q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03awgAAANsAAAAPAAAAAAAAAAAAAAAAAJgCAABkcnMvZG93&#10;bnJldi54bWxQSwUGAAAAAAQABAD1AAAAhwMAAAAA&#10;" path="m14,51c3,51,,46,1,34l6,r9,l11,33v-2,7,,11,6,11c21,44,26,41,29,38l34,r9,l38,41v-1,1,,3,2,3c40,44,41,43,42,43r-1,8c39,51,37,51,35,51v-3,,-6,-1,-6,-6c25,49,19,51,14,51e" fillcolor="#00587c" stroked="f" strokeweight="0">
                    <v:path arrowok="t" o:connecttype="custom" o:connectlocs="3515,12700;251,8467;1506,0;3766,0;2762,8218;4268,10957;7280,9463;8536,0;10795,0;9540,10210;10042,10957;10544,10708;10293,12700;8787,12700;7280,11206;3515,12700" o:connectangles="0,0,0,0,0,0,0,0,0,0,0,0,0,0,0,0"/>
                  </v:shape>
                  <v:shape id="Freeform 15" o:spid="_x0000_s1038" style="position:absolute;left:18535;top:3295;width:108;height:134;visibility:visible;mso-wrap-style:square;v-text-anchor:top" coordsize="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2CcQA&#10;AADbAAAADwAAAGRycy9kb3ducmV2LnhtbERPS2vCQBC+F/oflin0UnTTQm2I2UgVCkIPviJ4HLPT&#10;JDQ7G7IbTf31riD0Nh/fc9LZYBpxos7VlhW8jiMQxIXVNZcK8t3XKAbhPLLGxjIp+CMHs+zxIcVE&#10;2zNv6LT1pQgh7BJUUHnfJlK6oiKDbmxb4sD92M6gD7Arpe7wHMJNI9+iaCIN1hwaKmxpUVHxu+2N&#10;gsXwfpEHP1+u+3zex/v8+PKx+lbq+Wn4nILwNPh/8d291GH+BG6/h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tgnEAAAA2wAAAA8AAAAAAAAAAAAAAAAAmAIAAGRycy9k&#10;b3ducmV2LnhtbFBLBQYAAAAABAAEAPUAAACJAwAAAAA=&#10;" path="m1,36r9,l9,37v,5,3,9,10,9c26,46,29,43,30,39r,-1c31,33,26,32,19,31,11,29,3,26,5,16r,-1c6,7,13,,25,,37,,42,8,41,16r-1,2l32,18r,-1c33,12,31,8,24,8v-7,,-10,3,-10,7l14,16v-1,5,3,7,10,8c32,25,40,28,39,37r,2c37,47,30,54,18,54,6,54,,47,1,38r,-2xe" fillcolor="#00587c" stroked="f" strokeweight="0">
                    <v:path arrowok="t" o:connecttype="custom" o:connectlocs="257,8890;2570,8890;2313,9137;4883,11359;7711,9631;7711,9384;4883,7655;1285,3951;1285,3704;6426,0;10538,3951;10281,4445;8225,4445;8225,4198;6169,1976;3598,3704;3598,3951;6169,5927;10024,9137;10024,9631;4626,13335;257,9384;257,8890" o:connectangles="0,0,0,0,0,0,0,0,0,0,0,0,0,0,0,0,0,0,0,0,0,0,0"/>
                  </v:shape>
                  <v:shape id="Freeform 16" o:spid="_x0000_s1039" style="position:absolute;left:18656;top:3270;width:76;height:159;visibility:visible;mso-wrap-style:square;v-text-anchor:top" coordsize="3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A0eMIA&#10;AADbAAAADwAAAGRycy9kb3ducmV2LnhtbERPTWvCQBC9F/oflil4q5sWUUldRUNFBS9qaa9DdsyG&#10;ZmdDdjXRX+8Kgrd5vM+ZzDpbiTM1vnSs4KOfgCDOnS65UPBzWL6PQfiArLFyTAou5GE2fX2ZYKpd&#10;yzs670MhYgj7FBWYEOpUSp8bsuj7riaO3NE1FkOETSF1g20Mt5X8TJKhtFhybDBYU2Yo/9+frILx&#10;7/GaFeZ70FbZYrEJ27/t3K6U6r118y8QgbrwFD/cax3nj+D+Szx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DR4wgAAANsAAAAPAAAAAAAAAAAAAAAAAJgCAABkcnMvZG93&#10;bnJldi54bWxQSwUGAAAAAAQABAD1AAAAhwMAAAAA&#10;" path="m6,20r-5,l2,13r5,l10,r8,l16,13r14,l29,20r-14,l11,47v-1,7,1,10,8,10c21,57,23,57,25,56r-1,8c22,64,19,65,17,65,5,65,,59,2,47l6,20xe" fillcolor="#00587c" stroked="f" strokeweight="0">
                    <v:path arrowok="t" o:connecttype="custom" o:connectlocs="1524,4885;254,4885;508,3175;1778,3175;2540,0;4572,0;4064,3175;7620,3175;7366,4885;3810,4885;2794,11479;4826,13921;6350,13677;6096,15631;4318,15875;508,11479;1524,4885" o:connectangles="0,0,0,0,0,0,0,0,0,0,0,0,0,0,0,0,0"/>
                  </v:shape>
                  <v:shape id="Freeform 17" o:spid="_x0000_s1040" style="position:absolute;left:18732;top:3302;width:108;height:127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6ecUA&#10;AADbAAAADwAAAGRycy9kb3ducmV2LnhtbESPT2vCQBDF70K/wzIFb7prwFJSVxGhVPFQ659Db0N2&#10;moRmZ0N2NfHbdw4FbzO8N+/9ZrEafKNu1MU6sIXZ1IAiLoKrubRwPr1PXkHFhOywCUwW7hRhtXwa&#10;LTB3oecvuh1TqSSEY44WqpTaXOtYVOQxTkNLLNpP6DwmWbtSuw57CfeNzox50R5rloYKW9pUVPwe&#10;r96Czj7nu132Tc70e3NYX9p9/JhbO34e1m+gEg3pYf6/3jrBF1j5RQ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bp5xQAAANsAAAAPAAAAAAAAAAAAAAAAAJgCAABkcnMv&#10;ZG93bnJldi54bWxQSwUGAAAAAAQABAD1AAAAigMAAAAA&#10;" path="m34,14c31,11,27,7,23,7v-6,,-9,4,-10,12l11,33v-2,8,,12,7,12c22,45,27,42,30,39l34,14xm42,52v-2,,-4,,-6,c33,52,30,51,30,46v-4,4,-10,6,-15,6c4,52,,46,1,34l4,18c5,6,11,,23,v5,,9,2,12,6l36,1r8,l39,42v-1,1,,3,1,3c41,45,42,44,43,44r-1,8xe" fillcolor="#00587c" stroked="f" strokeweight="0">
                    <v:path arrowok="t" o:connecttype="custom" o:connectlocs="8342,3419;5643,1710;3189,4640;2699,8060;4416,10990;7360,9525;8342,3419;10304,12700;8832,12700;7360,11235;3680,12700;245,8304;981,4396;5643,0;8587,1465;8832,244;10795,244;9568,10258;9814,10990;10550,10746;10304,12700" o:connectangles="0,0,0,0,0,0,0,0,0,0,0,0,0,0,0,0,0,0,0,0,0"/>
                    <o:lock v:ext="edit" verticies="t"/>
                  </v:shape>
                  <v:shape id="Freeform 18" o:spid="_x0000_s1041" style="position:absolute;left:18859;top:3257;width:44;height:172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u48EA&#10;AADbAAAADwAAAGRycy9kb3ducmV2LnhtbERPTYvCMBC9L/gfwgje1rQeRLtGUUEQRZathfU4NGNb&#10;bCalibb+eyMs7G0e73MWq97U4kGtqywriMcRCOLc6ooLBdl59zkD4TyyxtoyKXiSg9Vy8LHARNuO&#10;f+iR+kKEEHYJKii9bxIpXV6SQTe2DXHgrrY16ANsC6lb7EK4qeUkiqbSYMWhocSGtiXlt/RuFJyO&#10;abyZ0+1yvmRdVsXf+pcOJ6VGw379BcJT7//Ff+69DvPn8P4lHC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ruPBAAAA2wAAAA8AAAAAAAAAAAAAAAAAmAIAAGRycy9kb3du&#10;cmV2LnhtbFBLBQYAAAAABAAEAPUAAACGAwAAAAA=&#10;" path="m7,7c7,2,9,,13,v3,,5,2,5,5c18,9,15,11,11,11,9,11,7,10,7,7t3,51c9,60,10,62,12,62v1,,2,,3,-1l14,68v-2,1,-5,1,-6,1c1,69,,66,1,59l5,25,1,24,2,18r13,l10,58xe" fillcolor="#00587c" stroked="f" strokeweight="0">
                    <v:path arrowok="t" o:connecttype="custom" o:connectlocs="1729,1739;3210,0;4445,1242;2716,2733;1729,1739;2469,14412;2963,15406;3704,15157;3457,16897;1976,17145;247,14660;1235,6212;247,5963;494,4473;3704,4473;2469,14412" o:connectangles="0,0,0,0,0,0,0,0,0,0,0,0,0,0,0,0"/>
                    <o:lock v:ext="edit" verticies="t"/>
                  </v:shape>
                  <v:shape id="Freeform 19" o:spid="_x0000_s1042" style="position:absolute;left:18910;top:3302;width:108;height:127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8wsAA&#10;AADbAAAADwAAAGRycy9kb3ducmV2LnhtbERPTYvCMBC9C/sfwizsTZMtKFKNIgvLKh7UqgdvQzO2&#10;xWZSmmi7/94cBI+P9z1f9rYWD2p95VjD90iBIM6dqbjQcDr+DqcgfEA2WDsmDf/kYbn4GMwxNa7j&#10;Az2yUIgYwj5FDWUITSqlz0uy6EeuIY7c1bUWQ4RtIU2LXQy3tUyUmkiLFceGEhv6KSm/ZXerQSa7&#10;8WaTXMiobqv2q3Oz9X9jrb8++9UMRKA+vMUv99poSOL6+CX+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98wsAAAADbAAAADwAAAAAAAAAAAAAAAACYAgAAZHJzL2Rvd25y&#10;ZXYueG1sUEsFBgAAAAAEAAQA9QAAAIUDAAAAAA==&#10;" path="m7,1r8,l15,6c19,2,24,,28,,40,,44,6,42,17l37,52r-9,l33,18c34,11,32,7,26,7v-4,,-9,4,-12,7l9,52,,52,7,1xe" fillcolor="#00587c" stroked="f" strokeweight="0">
                    <v:path arrowok="t" o:connecttype="custom" o:connectlocs="1717,244;3680,244;3680,1465;6870,0;10304,4152;9078,12700;6870,12700;8096,4396;6379,1710;3435,3419;2208,12700;0,12700;1717,244" o:connectangles="0,0,0,0,0,0,0,0,0,0,0,0,0"/>
                  </v:shape>
                  <v:shape id="Freeform 20" o:spid="_x0000_s1043" style="position:absolute;left:19030;top:3302;width:115;height:127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0wcEA&#10;AADbAAAADwAAAGRycy9kb3ducmV2LnhtbESPwWrDMBBE74X8g9hAL6WR7YMpbpRgAoHklrr9gMXa&#10;WE6slZGU2Pn7qFDocZiZN8x6O9tB3MmH3rGCfJWBIG6d7rlT8PO9f/8AESKyxsExKXhQgO1m8bLG&#10;SruJv+jexE4kCIcKFZgYx0rK0BqyGFZuJE7e2XmLMUnfSe1xSnA7yCLLSmmx57RgcKSdofba3KyC&#10;7jIeS4v5hc2eWn8y9fB2rZV6Xc71J4hIc/wP/7UPWkGRw++X9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9MHBAAAA2wAAAA8AAAAAAAAAAAAAAAAAmAIAAGRycy9kb3du&#10;cmV2LnhtbFBLBQYAAAAABAAEAPUAAACGAwAAAAA=&#10;" path="m34,14c32,11,28,7,24,7,17,7,14,11,13,19l11,33v-1,8,1,12,7,12c23,45,28,42,31,39l34,14xm43,52v-2,,-4,,-6,c33,52,30,51,30,46v-3,4,-9,6,-14,6c4,52,,46,2,34l4,18c6,6,12,,23,v5,,10,2,13,6l37,1r8,l39,42v,1,,3,2,3c42,45,43,44,44,44r-1,8xe" fillcolor="#00587c" stroked="f" strokeweight="0">
                    <v:path arrowok="t" o:connecttype="custom" o:connectlocs="8636,3419;6096,1710;3302,4640;2794,8060;4572,10990;7874,9525;8636,3419;10922,12700;9398,12700;7620,11235;4064,12700;508,8304;1016,4396;5842,0;9144,1465;9398,244;11430,244;9906,10258;10414,10990;11176,10746;10922,12700" o:connectangles="0,0,0,0,0,0,0,0,0,0,0,0,0,0,0,0,0,0,0,0,0"/>
                    <o:lock v:ext="edit" verticies="t"/>
                  </v:shape>
                  <v:shape id="Freeform 21" o:spid="_x0000_s1044" style="position:absolute;left:19157;top:3257;width:115;height:172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tWsMA&#10;AADbAAAADwAAAGRycy9kb3ducmV2LnhtbESPQYvCMBSE78L+h/CEvWlqF1SqUWTRxYMXdS97ezTP&#10;ttq8lCTVrr/eCILHYWa+YebLztTiSs5XlhWMhgkI4tzqigsFv8fNYArCB2SNtWVS8E8elouP3hwz&#10;bW+8p+shFCJC2GeooAyhyaT0eUkG/dA2xNE7WWcwROkKqR3eItzUMk2SsTRYcVwosaHvkvLLoTUK&#10;vnzj8svP3/Q0xm2xa0f39aQ9K/XZ71YzEIG68A6/2lutIE3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xtWsMAAADbAAAADwAAAAAAAAAAAAAAAACYAgAAZHJzL2Rv&#10;d25yZXYueG1sUEsFBgAAAAAEAAQA9QAAAIgDAAAAAA==&#10;" path="m10,56v2,3,7,6,11,6c27,62,30,58,31,50l33,36v2,-8,,-12,-7,-12c22,24,17,28,14,31l10,56xm9,r9,l15,22v4,-3,9,-5,14,-5c40,17,44,23,43,35l40,51c39,63,33,69,21,69,16,69,12,67,9,64v,1,-1,3,-1,5l,69,9,xe" fillcolor="#00587c" stroked="f" strokeweight="0">
                    <v:path arrowok="t" o:connecttype="custom" o:connectlocs="2598,13915;5455,15406;8053,12424;8573,8945;6754,5963;3637,7703;2598,13915;2338,0;4676,0;3897,5467;7533,4224;11170,8697;10391,12672;5455,17145;2338,15903;2078,17145;0,17145;2338,0" o:connectangles="0,0,0,0,0,0,0,0,0,0,0,0,0,0,0,0,0,0"/>
                    <o:lock v:ext="edit" verticies="t"/>
                  </v:shape>
                  <v:shape id="Freeform 22" o:spid="_x0000_s1045" style="position:absolute;left:19284;top:3257;width:45;height:172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1TtMMA&#10;AADbAAAADwAAAGRycy9kb3ducmV2LnhtbESPQWvCQBSE74L/YXlCb7qJgtTUVapQkIoUY6AeH9nX&#10;JJh9G7JbE/+9Kwgeh5n5hlmue1OLK7WusqwgnkQgiHOrKy4UZKev8TsI55E11pZJwY0crFfDwRIT&#10;bTs+0jX1hQgQdgkqKL1vEildXpJBN7ENcfD+bGvQB9kWUrfYBbip5TSK5tJgxWGhxIa2JeWX9N8o&#10;OOzTeLOgy/l0zrqsin/0L30flHob9Z8fIDz1/hV+tndawXQGjy/h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1TtMMAAADbAAAADwAAAAAAAAAAAAAAAACYAgAAZHJzL2Rv&#10;d25yZXYueG1sUEsFBgAAAAAEAAQA9QAAAIgDAAAAAA==&#10;" path="m9,r9,l10,58v-1,2,,4,2,4c13,62,14,62,14,61r,7c12,69,9,69,8,69,1,69,,66,,59l9,xe" fillcolor="#00587c" stroked="f" strokeweight="0">
                    <v:path arrowok="t" o:connecttype="custom" o:connectlocs="2223,0;4445,0;2469,14412;2963,15406;3457,15157;3457,16897;1976,17145;0,14660;2223,0" o:connectangles="0,0,0,0,0,0,0,0,0"/>
                  </v:shape>
                  <v:shape id="Freeform 23" o:spid="_x0000_s1046" style="position:absolute;left:19335;top:3302;width:108;height:127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Zu8EA&#10;AADbAAAADwAAAGRycy9kb3ducmV2LnhtbESP3YrCMBCF7xd8hzCCN4umFnGlGqUIgnsj6PoAYzO2&#10;xWRSmmjr25sFwcvD+fk4q01vjXhQ62vHCqaTBARx4XTNpYLz3268AOEDskbjmBQ8ycNmPfhaYaZd&#10;x0d6nEIp4gj7DBVUITSZlL6oyKKfuIY4elfXWgxRtqXULXZx3BqZJslcWqw5EipsaFtRcTvdbYQc&#10;0os8nvMu//nOZfprTL8/TJUaDft8CSJQHz7hd3uvFaQz+P8Sf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YmbvBAAAA2wAAAA8AAAAAAAAAAAAAAAAAmAIAAGRycy9kb3du&#10;cmV2LnhtbFBLBQYAAAAABAAEAPUAAACGAwAAAAA=&#10;" path="m30,21v3,,4,-1,4,-5c34,11,31,7,25,7,18,7,14,11,13,19r,2l30,21xm40,36c39,45,31,52,19,52,7,52,,45,2,34l4,19c6,7,14,,26,,37,,43,6,43,15v,8,-3,13,-11,13l12,28r-1,5c10,41,13,45,20,45v7,,11,-5,12,-10l32,35r8,l40,36xe" fillcolor="#00587c" stroked="f" strokeweight="0">
                    <v:path arrowok="t" o:connecttype="custom" o:connectlocs="7531,5129;8536,3908;6276,1710;3264,4640;3264,5129;7531,5129;10042,8792;4770,12700;502,8304;1004,4640;6527,0;10795,3663;8033,6838;3013,6838;2762,8060;5021,10990;8033,8548;8033,8548;10042,8548;10042,8792" o:connectangles="0,0,0,0,0,0,0,0,0,0,0,0,0,0,0,0,0,0,0,0"/>
                    <o:lock v:ext="edit" verticies="t"/>
                  </v:shape>
                  <v:shape id="Freeform 24" o:spid="_x0000_s1047" style="position:absolute;left:19488;top:3251;width:120;height:216;visibility:visible;mso-wrap-style:square;v-text-anchor:top" coordsize="4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TIcEA&#10;AADbAAAADwAAAGRycy9kb3ducmV2LnhtbESP0YrCMBRE34X9h3AX9k3TFRWpxlJWdhXfrH7Apbm2&#10;0eamNFG7f28EwcdhZs4wy6y3jbhR541jBd+jBARx6bThSsHx8Ducg/ABWWPjmBT8k4ds9TFYYqrd&#10;nfd0K0IlIoR9igrqENpUSl/WZNGPXEscvZPrLIYou0rqDu8Rbhs5TpKZtGg4LtTY0k9N5aW4WgXG&#10;TDZrMn5rsd30cpIfdvbvrNTXZ58vQATqwzv8am+1gvEUnl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60yHBAAAA2wAAAA8AAAAAAAAAAAAAAAAAmAIAAGRycy9kb3du&#10;cmV2LnhtbFBLBQYAAAAABAAEAPUAAACGAwAAAAA=&#10;" path="m20,26r-6,l15,19r6,l21,16c23,5,30,,42,v2,,4,1,7,1l48,9c45,8,43,8,41,8v-6,,-10,2,-11,9l30,19r14,l43,26r-14,l23,66c21,77,16,84,4,84v-1,,-3,,-4,l1,77v1,,3,,4,c11,77,13,73,14,65l20,26xe" fillcolor="#00587c" stroked="f" strokeweight="0">
                    <v:path arrowok="t" o:connecttype="custom" o:connectlocs="4924,6683;3447,6683;3693,4883;5171,4883;5171,4112;10341,0;12065,257;11819,2313;10095,2056;7387,4369;7387,4883;10834,4883;10588,6683;7141,6683;5663,16964;985,21590;0,21590;246,19791;1231,19791;3447,16707;4924,6683" o:connectangles="0,0,0,0,0,0,0,0,0,0,0,0,0,0,0,0,0,0,0,0,0"/>
                  </v:shape>
                  <v:shape id="Freeform 25" o:spid="_x0000_s1048" style="position:absolute;left:19596;top:3302;width:108;height:127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ZEMUA&#10;AADbAAAADwAAAGRycy9kb3ducmV2LnhtbESPzWrDMBCE74W+g9hCbs26OZjEiRLSQkpzan7aQG+L&#10;tbFMrZWxVMd9+6hQyHGYmW+YxWpwjeq5C7UXDU/jDBRL6U0tlYaP4+ZxCipEEkONF9bwywFWy/u7&#10;BRXGX2TP/SFWKkEkFKTBxtgWiKG07CiMfcuSvLPvHMUkuwpNR5cEdw1OsixHR7WkBUstv1guvw8/&#10;TsP22a4/G3w/zeIGp/2uP7/mX6j16GFYz0FFHuIt/N9+MxomOfx9ST8A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RkQxQAAANsAAAAPAAAAAAAAAAAAAAAAAJgCAABkcnMv&#10;ZG93bnJldi54bWxQSwUGAAAAAAQABAD1AAAAigMAAAAA&#10;" path="m15,51c3,51,,46,1,34l6,r9,l11,33v-1,7,,11,6,11c22,44,26,41,29,38l35,r8,l38,41v-1,1,,3,2,3c40,44,41,43,42,43r-1,8c39,51,37,51,36,51v-4,,-7,-1,-7,-6c25,49,20,51,15,51e" fillcolor="#00587c" stroked="f" strokeweight="0">
                    <v:path arrowok="t" o:connecttype="custom" o:connectlocs="3766,12700;251,8467;1506,0;3766,0;2762,8218;4268,10957;7280,9463;8787,0;10795,0;9540,10210;10042,10957;10544,10708;10293,12700;9038,12700;7280,11206;3766,12700" o:connectangles="0,0,0,0,0,0,0,0,0,0,0,0,0,0,0,0"/>
                  </v:shape>
                  <v:shape id="Freeform 26" o:spid="_x0000_s1049" style="position:absolute;left:19723;top:3270;width:76;height:159;visibility:visible;mso-wrap-style:square;v-text-anchor:top" coordsize="3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+xcUA&#10;AADbAAAADwAAAGRycy9kb3ducmV2LnhtbESPT2vCQBTE7wW/w/IKvdVNpVhJXUWDooIX/9BeH9ln&#10;NjT7NmRXE/30rlDwOMzMb5jxtLOVuFDjS8cKPvoJCOLc6ZILBcfD8n0EwgdkjZVjUnAlD9NJ72WM&#10;qXYt7+iyD4WIEPYpKjAh1KmUPjdk0fddTRy9k2sshiibQuoG2wi3lRwkyVBaLDkuGKwpM5T/7c9W&#10;wejndMsKs/hsq2w+34Tt73ZmV0q9vXazbxCBuvAM/7fXWsHgCx5f4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P7FxQAAANsAAAAPAAAAAAAAAAAAAAAAAJgCAABkcnMv&#10;ZG93bnJldi54bWxQSwUGAAAAAAQABAD1AAAAigMAAAAA&#10;" path="m5,20l,20,1,13r6,l9,r8,l15,13r15,l29,20r-15,l11,47v-1,7,1,10,7,10c20,57,23,57,25,56r-1,8c22,64,19,65,16,65,5,65,,59,2,47l5,20xe" fillcolor="#00587c" stroked="f" strokeweight="0">
                    <v:path arrowok="t" o:connecttype="custom" o:connectlocs="1270,4885;0,4885;254,3175;1778,3175;2286,0;4318,0;3810,3175;7620,3175;7366,4885;3556,4885;2794,11479;4572,13921;6350,13677;6096,15631;4064,15875;508,11479;1270,4885" o:connectangles="0,0,0,0,0,0,0,0,0,0,0,0,0,0,0,0,0"/>
                  </v:shape>
                  <v:shape id="Freeform 27" o:spid="_x0000_s1050" style="position:absolute;left:19792;top:3302;width:115;height:127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clcAA&#10;AADbAAAADwAAAGRycy9kb3ducmV2LnhtbERPTWvCQBC9C/0PyxS86aYiUlI3QYuiFwVt6XnITpOt&#10;2dmQHTX9992D0OPjfS/LwbfqRn10gQ28TDNQxFWwjmsDnx/bySuoKMgW28Bk4JcilMXTaIm5DXc+&#10;0e0stUohHHM00Ih0udaxashjnIaOOHHfofcoCfa1tj3eU7hv9SzLFtqj49TQYEfvDVWX89Ub2EQ6&#10;7nZS/2ydO82r9ZeV6/pgzPh5WL2BEhrkX/xw762BWRqbvqQfo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8aclcAAAADbAAAADwAAAAAAAAAAAAAAAACYAgAAZHJzL2Rvd25y&#10;ZXYueG1sUEsFBgAAAAAEAAQA9QAAAIUDAAAAAA==&#10;" path="m15,51c4,51,,46,2,34l7,r9,l11,33v-1,7,,11,7,11c22,44,27,41,30,38l35,r9,l38,41v,1,1,3,2,3c41,44,42,43,43,43r-1,8c40,51,38,51,36,51v-3,,-6,-1,-6,-6c26,49,20,51,15,51e" fillcolor="#00587c" stroked="f" strokeweight="0">
                    <v:path arrowok="t" o:connecttype="custom" o:connectlocs="3897,12700;520,8467;1818,0;4156,0;2858,8218;4676,10957;7793,9463;9092,0;11430,0;9871,10210;10391,10957;11170,10708;10910,12700;9352,12700;7793,11206;3897,12700" o:connectangles="0,0,0,0,0,0,0,0,0,0,0,0,0,0,0,0"/>
                  </v:shape>
                  <v:shape id="Freeform 28" o:spid="_x0000_s1051" style="position:absolute;left:19919;top:3302;width:77;height:127;visibility:visible;mso-wrap-style:square;v-text-anchor:top" coordsize="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ljsUA&#10;AADbAAAADwAAAGRycy9kb3ducmV2LnhtbESPQWvCQBSE7wX/w/KE3upGD6WNriKC0J5MbYMeH7vP&#10;JJp9G7OrSfrru4VCj8PMfMMsVr2txZ1aXzlWMJ0kIIi1MxUXCr4+t08vIHxANlg7JgUDeVgtRw8L&#10;TI3r+IPu+1CICGGfooIyhCaV0uuSLPqJa4ijd3KtxRBlW0jTYhfhtpazJHmWFiuOCyU2tClJX/Y3&#10;q0Bn9e4777v37TDk+sDnLD9eM6Uex/16DiJQH/7Df+03o2D2Cr9f4g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6WOxQAAANsAAAAPAAAAAAAAAAAAAAAAAJgCAABkcnMv&#10;ZG93bnJldi54bWxQSwUGAAAAAAQABAD1AAAAigMAAAAA&#10;" path="m7,1r8,l15,7c18,3,23,,28,v,,1,,1,l28,8r-1,c22,8,17,11,14,15l9,52,,52,7,1xe" fillcolor="#00587c" stroked="f" strokeweight="0">
                    <v:path arrowok="t" o:connecttype="custom" o:connectlocs="1839,244;3941,244;3941,1710;7357,0;7620,0;7357,1954;7094,1954;3679,3663;2365,12700;0,12700;1839,244" o:connectangles="0,0,0,0,0,0,0,0,0,0,0"/>
                  </v:shape>
                  <v:shape id="Freeform 29" o:spid="_x0000_s1052" style="position:absolute;left:19989;top:3302;width:108;height:127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JZcAA&#10;AADbAAAADwAAAGRycy9kb3ducmV2LnhtbERPzWrCQBC+C32HZQpepG5MwZboKqFQ0IvgzwNMs2MS&#10;ujsbslsT3945FDx+fP/r7eidulEf28AGFvMMFHEVbMu1gcv5++0TVEzIFl1gMnCnCNvNy2SNhQ0D&#10;H+l2SrWSEI4FGmhS6gqtY9WQxzgPHbFw19B7TAL7WtseBwn3TudZttQeW5aGBjv6aqj6Pf15KTnk&#10;P/p4KYfyY1bqfO/cuDssjJm+juUKVKIxPcX/7p018C7r5Yv8A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oJZcAAAADbAAAADwAAAAAAAAAAAAAAAACYAgAAZHJzL2Rvd25y&#10;ZXYueG1sUEsFBgAAAAAEAAQA9QAAAIUDAAAAAA==&#10;" path="m30,21v3,,4,-1,4,-5c34,11,31,7,25,7,18,7,14,11,13,19r,2l30,21xm40,36c39,45,31,52,19,52,7,52,,45,2,34l4,19c6,7,14,,26,,37,,43,6,43,15v,8,-3,13,-11,13l12,28r-1,5c10,41,13,45,20,45v7,,11,-5,11,-10l32,35r8,l40,36xe" fillcolor="#00587c" stroked="f" strokeweight="0">
                    <v:path arrowok="t" o:connecttype="custom" o:connectlocs="7531,5129;8536,3908;6276,1710;3264,4640;3264,5129;7531,5129;10042,8792;4770,12700;502,8304;1004,4640;6527,0;10795,3663;8033,6838;3013,6838;2762,8060;5021,10990;7782,8548;8033,8548;10042,8548;10042,8792" o:connectangles="0,0,0,0,0,0,0,0,0,0,0,0,0,0,0,0,0,0,0,0"/>
                    <o:lock v:ext="edit" verticies="t"/>
                  </v:shape>
                  <v:shape id="Freeform 30" o:spid="_x0000_s1053" style="position:absolute;left:20173;top:3302;width:115;height:158;visibility:visible;mso-wrap-style:square;v-text-anchor:top" coordsize="4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F3MMA&#10;AADbAAAADwAAAGRycy9kb3ducmV2LnhtbESP3YrCMBSE74V9h3AW9k7TKoh2G0UEQVYQ/GGvD82x&#10;KTYnpYm1u09vBMHLYWa+YfJlb2vRUesrxwrSUQKCuHC64lLB+bQZzkD4gKyxdkwK/sjDcvExyDHT&#10;7s4H6o6hFBHCPkMFJoQmk9IXhiz6kWuIo3dxrcUQZVtK3eI9wm0tx0kylRYrjgsGG1obKq7Hm1Uw&#10;H9Nl97+ZN+dJ+htuh/3PemtQqa/PfvUNIlAf3uFXe6sVTFJ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OF3MMAAADbAAAADwAAAAAAAAAAAAAAAACYAgAAZHJzL2Rv&#10;d25yZXYueG1sUEsFBgAAAAAEAAQA9QAAAIgDAAAAAA==&#10;" path="m12,39v2,3,7,6,11,6c29,45,32,41,33,33l35,19c36,11,34,7,28,7v-4,,-9,4,-12,7l12,39xm9,1r8,l16,6c20,2,25,,30,,42,,46,6,44,18l42,34c40,46,34,52,23,52v-5,,-9,-2,-12,-5l9,65,,65,9,1xe" fillcolor="#00587c" stroked="f" strokeweight="0">
                    <v:path arrowok="t" o:connecttype="custom" o:connectlocs="2982,9525;5715,10990;8200,8060;8697,4640;6957,1710;3976,3419;2982,9525;2236,244;4224,244;3976,1465;7454,0;10933,4396;10436,8304;5715,12700;2733,11479;2236,15875;0,15875;2236,244" o:connectangles="0,0,0,0,0,0,0,0,0,0,0,0,0,0,0,0,0,0"/>
                    <o:lock v:ext="edit" verticies="t"/>
                  </v:shape>
                  <v:shape id="Freeform 31" o:spid="_x0000_s1054" style="position:absolute;left:20300;top:3302;width:108;height:127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R88UA&#10;AADbAAAADwAAAGRycy9kb3ducmV2LnhtbESPQWvCQBSE70L/w/IK3nS3EaVEN0EKpRUPatoevD2y&#10;r0lo9m3Ibk3677uC4HGYmW+YTT7aVlyo941jDU9zBYK4dKbhSsPnx+vsGYQPyAZbx6Thjzzk2cNk&#10;g6lxA5/oUoRKRAj7FDXUIXSplL6syaKfu444et+utxii7Ctpehwi3LYyUWolLTYcF2rs6KWm8qf4&#10;tRpkcljudsmZjBr26rj96vb+ban19HHcrkEEGsM9fGu/Gw2LBK5f4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NHzxQAAANsAAAAPAAAAAAAAAAAAAAAAAJgCAABkcnMv&#10;ZG93bnJldi54bWxQSwUGAAAAAAQABAD1AAAAigMAAAAA&#10;" path="m11,33v-2,8,1,12,8,12c26,45,30,41,31,33l33,20c34,12,31,7,25,7,18,7,13,12,12,20l11,33xm4,19c5,7,14,,26,,37,,44,7,42,19l40,34c38,45,30,52,18,52,6,52,,45,1,34l4,19xe" fillcolor="#00587c" stroked="f" strokeweight="0">
                    <v:path arrowok="t" o:connecttype="custom" o:connectlocs="2699,8060;4661,10990;7606,8060;8096,4885;6134,1710;2944,4885;2699,8060;981,4640;6379,0;10304,4640;9814,8304;4416,12700;245,8304;981,4640" o:connectangles="0,0,0,0,0,0,0,0,0,0,0,0,0,0"/>
                    <o:lock v:ext="edit" verticies="t"/>
                  </v:shape>
                  <v:shape id="Freeform 32" o:spid="_x0000_s1055" style="position:absolute;left:20415;top:3295;width:108;height:134;visibility:visible;mso-wrap-style:square;v-text-anchor:top" coordsize="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psMQA&#10;AADbAAAADwAAAGRycy9kb3ducmV2LnhtbESPQWvCQBSE74X+h+UVvIhuVGgkuooVBLFQbKoHb4/s&#10;MwnNvg27q8Z/7xaEHoeZ+YaZLzvTiCs5X1tWMBomIIgLq2suFRx+NoMpCB+QNTaWScGdPCwXry9z&#10;zLS98Tdd81CKCGGfoYIqhDaT0hcVGfRD2xJH72ydwRClK6V2eItw08hxkrxLgzXHhQpbWldU/OYX&#10;o+Bj/blPTjmmX+dVvXN0TPsXTJXqvXWrGYhAXfgPP9tbrWAygb8v8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abDEAAAA2wAAAA8AAAAAAAAAAAAAAAAAmAIAAGRycy9k&#10;b3ducmV2LnhtbFBLBQYAAAAABAAEAPUAAACJAwAAAAA=&#10;" path="m2,36r8,l10,37v,5,3,9,10,9c26,46,30,43,30,39r1,-1c31,33,27,32,20,31,12,29,4,26,5,16l6,15c7,7,14,,26,,38,,43,8,41,16r,2l33,18r,-1c34,12,32,8,25,8v-7,,-10,3,-10,7l14,16v,5,4,7,11,8c33,25,41,28,40,37r-1,2c38,47,31,54,19,54,7,54,,47,2,38r,-2xe" fillcolor="#00587c" stroked="f" strokeweight="0">
                    <v:path arrowok="t" o:connecttype="custom" o:connectlocs="502,8890;2510,8890;2510,9137;5021,11359;7531,9631;7782,9384;5021,7655;1255,3951;1506,3704;6527,0;10293,3951;10293,4445;8285,4445;8285,4198;6276,1976;3766,3704;3515,3951;6276,5927;10042,9137;9791,9631;4770,13335;502,9384;502,8890" o:connectangles="0,0,0,0,0,0,0,0,0,0,0,0,0,0,0,0,0,0,0,0,0,0,0"/>
                  </v:shape>
                  <v:shape id="Freeform 33" o:spid="_x0000_s1056" style="position:absolute;left:20529;top:3295;width:108;height:134;visibility:visible;mso-wrap-style:square;v-text-anchor:top" coordsize="4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xxMUA&#10;AADbAAAADwAAAGRycy9kb3ducmV2LnhtbESPQWvCQBSE7wX/w/KEXkQ3ttJIdBUrFEoLUqMevD2y&#10;zySYfRt2V03/fVcQehxm5htmvuxMI67kfG1ZwXiUgCAurK65VLDffQynIHxA1thYJgW/5GG56D3N&#10;MdP2xlu65qEUEcI+QwVVCG0mpS8qMuhHtiWO3sk6gyFKV0rt8BbhppEvSfImDdYcFypsaV1Rcc4v&#10;RsH7+vsnOeaYbk6r+svRIR1cMFXqud+tZiACdeE//Gh/agWvE7h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PHExQAAANsAAAAPAAAAAAAAAAAAAAAAAJgCAABkcnMv&#10;ZG93bnJldi54bWxQSwUGAAAAAAQABAD1AAAAigMAAAAA&#10;" path="m2,36r8,l10,37v-1,5,2,9,10,9c26,46,30,43,30,39r,-1c31,33,27,32,20,31,12,29,4,26,5,16l6,15c7,7,13,,25,,38,,43,8,41,16r,2l33,18r,-1c33,12,32,8,24,8v-6,,-9,3,-10,7l14,16v,5,4,7,11,8c32,25,41,28,40,37r-1,2c38,47,31,54,19,54,7,54,,47,1,38l2,36xe" fillcolor="#00587c" stroked="f" strokeweight="0">
                    <v:path arrowok="t" o:connecttype="custom" o:connectlocs="502,8890;2510,8890;2510,9137;5021,11359;7531,9631;7531,9384;5021,7655;1255,3951;1506,3704;6276,0;10293,3951;10293,4445;8285,4445;8285,4198;6025,1976;3515,3704;3515,3951;6276,5927;10042,9137;9791,9631;4770,13335;251,9384;502,8890" o:connectangles="0,0,0,0,0,0,0,0,0,0,0,0,0,0,0,0,0,0,0,0,0,0,0"/>
                  </v:shape>
                  <v:shape id="Freeform 34" o:spid="_x0000_s1057" style="position:absolute;left:20650;top:3257;width:44;height:172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4hsQA&#10;AADbAAAADwAAAGRycy9kb3ducmV2LnhtbESPQWvCQBSE70L/w/IKvekmFqVGV2mFQqmINAb0+Mg+&#10;k2D2bchuTfz3riB4HGbmG2ax6k0tLtS6yrKCeBSBIM6trrhQkO2/hx8gnEfWWFsmBVdysFq+DBaY&#10;aNvxH11SX4gAYZeggtL7JpHS5SUZdCPbEAfvZFuDPsi2kLrFLsBNLcdRNJUGKw4LJTa0Lik/p/9G&#10;wXaTxl8zOh/3x6zLqninD/S7Verttf+cg/DU+2f40f7RCt4ncP8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+IbEAAAA2wAAAA8AAAAAAAAAAAAAAAAAmAIAAGRycy9k&#10;b3ducmV2LnhtbFBLBQYAAAAABAAEAPUAAACJAwAAAAA=&#10;" path="m7,7c7,2,10,,13,v3,,5,2,5,5c18,9,16,11,12,11,9,11,7,10,7,7t3,51c10,60,10,62,12,62v1,,2,,3,-1l14,68v-1,1,-4,1,-6,1c1,69,,66,1,59l6,25,1,24,2,18r14,l10,58xe" fillcolor="#00587c" stroked="f" strokeweight="0">
                    <v:path arrowok="t" o:connecttype="custom" o:connectlocs="1729,1739;3210,0;4445,1242;2963,2733;1729,1739;2469,14412;2963,15406;3704,15157;3457,16897;1976,17145;247,14660;1482,6212;247,5963;494,4473;3951,4473;2469,14412" o:connectangles="0,0,0,0,0,0,0,0,0,0,0,0,0,0,0,0"/>
                    <o:lock v:ext="edit" verticies="t"/>
                  </v:shape>
                  <v:shape id="Freeform 35" o:spid="_x0000_s1058" style="position:absolute;left:20701;top:3257;width:114;height:172;visibility:visible;mso-wrap-style:square;v-text-anchor:top" coordsize="45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+GsAA&#10;AADbAAAADwAAAGRycy9kb3ducmV2LnhtbESPQYvCMBSE74L/ITxhb5qqWKQaRYSFva4W9Phonm2x&#10;ealJrNl/v1lY8DjMzDfMdh9NJwZyvrWsYD7LQBBXVrdcKyjPn9M1CB+QNXaWScEPedjvxqMtFtq+&#10;+JuGU6hFgrAvUEETQl9I6auGDPqZ7YmTd7POYEjS1VI7fCW46eQiy3JpsOW00GBPx4aq++lpFMRh&#10;Vd5j7q6XhS3nmUdcXh8PpT4m8bABESiGd/i//aUVLHP4+5J+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8+GsAAAADbAAAADwAAAAAAAAAAAAAAAACYAgAAZHJzL2Rvd25y&#10;ZXYueG1sUEsFBgAAAAAEAAQA9QAAAIUDAAAAAA==&#10;" path="m11,56v2,3,6,6,10,6c28,62,31,58,32,50l34,36c35,28,33,24,27,24v-4,,-10,4,-12,7l11,56xm10,r9,l16,22v3,-3,8,-5,13,-5c41,17,45,23,43,35l41,51c39,63,33,69,22,69,17,69,12,67,9,64v,1,-1,3,-1,5l,69,10,xe" fillcolor="#00587c" stroked="f" strokeweight="0">
                    <v:path arrowok="t" o:connecttype="custom" o:connectlocs="2794,13915;5334,15406;8128,12424;8636,8945;6858,5963;3810,7703;2794,13915;2540,0;4826,0;4064,5467;7366,4224;10922,8697;10414,12672;5588,17145;2286,15903;2032,17145;0,17145;2540,0" o:connectangles="0,0,0,0,0,0,0,0,0,0,0,0,0,0,0,0,0,0"/>
                    <o:lock v:ext="edit" verticies="t"/>
                  </v:shape>
                  <v:shape id="Freeform 36" o:spid="_x0000_s1059" style="position:absolute;left:20828;top:3257;width:44;height:172;visibility:visible;mso-wrap-style:square;v-text-anchor:top" coordsize="1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DasQA&#10;AADbAAAADwAAAGRycy9kb3ducmV2LnhtbESPQWvCQBSE70L/w/IKvekmFrRGV2mFQqmINAb0+Mg+&#10;k2D2bchuTfz3riB4HGbmG2ax6k0tLtS6yrKCeBSBIM6trrhQkO2/hx8gnEfWWFsmBVdysFq+DBaY&#10;aNvxH11SX4gAYZeggtL7JpHS5SUZdCPbEAfvZFuDPsi2kLrFLsBNLcdRNJEGKw4LJTa0Lik/p/9G&#10;wXaTxl8zOh/3x6zLqninD/S7Verttf+cg/DU+2f40f7RCt6ncP8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w2rEAAAA2wAAAA8AAAAAAAAAAAAAAAAAmAIAAGRycy9k&#10;b3ducmV2LnhtbFBLBQYAAAAABAAEAPUAAACJAwAAAAA=&#10;" path="m9,r9,l10,58v,2,,4,3,4c13,62,14,62,15,61r-1,7c13,69,10,69,8,69,2,69,,66,1,59l9,xe" fillcolor="#00587c" stroked="f" strokeweight="0">
                    <v:path arrowok="t" o:connecttype="custom" o:connectlocs="2223,0;4445,0;2469,14412;3210,15406;3704,15157;3457,16897;1976,17145;247,14660;2223,0" o:connectangles="0,0,0,0,0,0,0,0,0"/>
                  </v:shape>
                  <v:shape id="Freeform 37" o:spid="_x0000_s1060" style="position:absolute;left:20878;top:3302;width:108;height:127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FY8AA&#10;AADbAAAADwAAAGRycy9kb3ducmV2LnhtbERPzWrCQBC+C32HZQpepG5MwZboKqFQ0IvgzwNMs2MS&#10;ujsbslsT3945FDx+fP/r7eidulEf28AGFvMMFHEVbMu1gcv5++0TVEzIFl1gMnCnCNvNy2SNhQ0D&#10;H+l2SrWSEI4FGmhS6gqtY9WQxzgPHbFw19B7TAL7WtseBwn3TudZttQeW5aGBjv6aqj6Pf15KTnk&#10;P/p4KYfyY1bqfO/cuDssjJm+juUKVKIxPcX/7p018C5j5Yv8A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wFY8AAAADbAAAADwAAAAAAAAAAAAAAAACYAgAAZHJzL2Rvd25y&#10;ZXYueG1sUEsFBgAAAAAEAAQA9QAAAIUDAAAAAA==&#10;" path="m29,21v4,,5,-1,5,-5c34,11,31,7,25,7,18,7,14,11,13,19r-1,2l29,21xm40,36c39,45,31,52,19,52,6,52,,45,2,34l4,19c6,7,14,,26,,37,,43,6,43,15v,8,-3,13,-11,13l12,28r-1,5c10,41,13,45,20,45v7,,10,-5,11,-10l31,35r9,l40,36xe" fillcolor="#00587c" stroked="f" strokeweight="0">
                    <v:path arrowok="t" o:connecttype="custom" o:connectlocs="7280,5129;8536,3908;6276,1710;3264,4640;3013,5129;7280,5129;10042,8792;4770,12700;502,8304;1004,4640;6527,0;10795,3663;8033,6838;3013,6838;2762,8060;5021,10990;7782,8548;7782,8548;10042,8548;10042,8792" o:connectangles="0,0,0,0,0,0,0,0,0,0,0,0,0,0,0,0,0,0,0,0"/>
                    <o:lock v:ext="edit" verticies="t"/>
                  </v:shape>
                </v:group>
                <v:group id="Group 39" o:spid="_x0000_s1061" style="position:absolute;left:16827;top:2260;width:5398;height:781" coordorigin="16827,2260" coordsize="5397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8" o:spid="_x0000_s1062" style="position:absolute;left:16827;top:2260;width:610;height:781;visibility:visible;mso-wrap-style:square;v-text-anchor:top" coordsize="24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xrMMA&#10;AADbAAAADwAAAGRycy9kb3ducmV2LnhtbERPy2rCQBTdF/yH4Qpuik6qRSQ6iki1XVTwBeLukrkm&#10;IZk7Q2aM6d93FoUuD+e9WHWmFi01vrSs4G2UgCDOrC45V3A5b4czED4ga6wtk4If8rBa9l4WmGr7&#10;5CO1p5CLGMI+RQVFCC6V0mcFGfQj64gjd7eNwRBhk0vd4DOGm1qOk2QqDZYcGwp0tCkoq04Po+Aw&#10;cVVXfY79PvuuXnft9Ta5fjilBv1uPQcRqAv/4j/3l1bwHtfH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qxrMMAAADbAAAADwAAAAAAAAAAAAAAAACYAgAAZHJzL2Rv&#10;d25yZXYueG1sUEsFBgAAAAAEAAQA9QAAAIgDAAAAAA==&#10;" path="m25,98c33,38,82,,144,v62,,101,37,94,86l234,110r-58,l179,92c182,66,165,49,137,49v-28,,-49,19,-55,54l68,210v-5,35,11,54,39,54c135,264,157,247,161,221r3,-22l222,199r-4,27c211,276,162,313,101,313,38,313,,274,8,215l25,98xe" fillcolor="#0085ca" stroked="f" strokeweight="0">
                    <v:path arrowok="t" o:connecttype="custom" o:connectlocs="6220,24455;35830,0;59218,21460;58223,27449;43792,27449;44538,22957;34088,12227;20403,25702;16920,52403;26623,65878;40059,55148;40806,49658;55237,49658;54242,56395;25130,78105;1991,53650;6220,24455" o:connectangles="0,0,0,0,0,0,0,0,0,0,0,0,0,0,0,0,0"/>
                  </v:shape>
                  <v:shape id="Freeform 39" o:spid="_x0000_s1063" style="position:absolute;left:17386;top:2273;width:470;height:755;visibility:visible;mso-wrap-style:square;v-text-anchor:top" coordsize="7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6Y8QA&#10;AADbAAAADwAAAGRycy9kb3ducmV2LnhtbESP0WrCQBRE3wv+w3IF35qN2to0uoYSEPtUbewHXLLX&#10;JJi9G7LbJP59t1Do4zAzZ5hdNplWDNS7xrKCZRSDIC6tbrhS8HU5PCYgnEfW2FomBXdykO1nDztM&#10;tR35k4bCVyJA2KWooPa+S6V0ZU0GXWQ74uBdbW/QB9lXUvc4Brhp5SqON9Jgw2Ghxo7ymspb8W0U&#10;DNNA6+OzGauP+OLPx9fklL8kSi3m09sWhKfJ/4f/2u9awdMSfr+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AemPEAAAA2wAAAA8AAAAAAAAAAAAAAAAAmAIAAGRycy9k&#10;b3ducmV2LnhtbFBLBQYAAAAABAAEAPUAAACJAwAAAAA=&#10;" path="m17,l40,,26,100r48,l71,119,,119,17,xe" fillcolor="#0085ca" stroked="f">
                    <v:path arrowok="t" o:connecttype="custom" o:connectlocs="10795,0;25400,0;16510,63500;46990,63500;45085,75565;0,75565;10795,0" o:connectangles="0,0,0,0,0,0,0"/>
                  </v:shape>
                  <v:shape id="Freeform 40" o:spid="_x0000_s1064" style="position:absolute;left:17862;top:2273;width:559;height:755;visibility:visible;mso-wrap-style:square;v-text-anchor:top" coordsize="8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XpcQA&#10;AADbAAAADwAAAGRycy9kb3ducmV2LnhtbESPQWsCMRSE7wX/Q3hCbzWrbUVWo4hSFFoKRlGPj81z&#10;s7h5WTapbv99Uyj0OMzMN8xs0bla3KgNlWcFw0EGgrjwpuJSwWH/9jQBESKywdozKfimAIt572GG&#10;ufF33tFNx1IkCIccFdgYm1zKUFhyGAa+IU7exbcOY5JtKU2L9wR3tRxl2Vg6rDgtWGxoZam46i+n&#10;YKfd8Ghfz5sPfdJ779b0/tx9KvXY75ZTEJG6+B/+a2+NgpcR/H5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16XEAAAA2wAAAA8AAAAAAAAAAAAAAAAAmAIAAGRycy9k&#10;b3ducmV2LnhtbFBLBQYAAAAABAAEAPUAAACJAwAAAAA=&#10;" path="m16,l88,,85,20r-48,l33,52r40,l70,71r-40,l26,100r50,l73,119,,119,16,xe" fillcolor="#0085ca" stroked="f">
                    <v:path arrowok="t" o:connecttype="custom" o:connectlocs="10160,0;55880,0;53975,12700;23495,12700;20955,33020;46355,33020;44450,45085;19050,45085;16510,63500;48260,63500;46355,75565;0,75565;10160,0" o:connectangles="0,0,0,0,0,0,0,0,0,0,0,0,0"/>
                  </v:shape>
                  <v:shape id="Freeform 41" o:spid="_x0000_s1065" style="position:absolute;left:18345;top:2273;width:654;height:755;visibility:visible;mso-wrap-style:square;v-text-anchor:top" coordsize="26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Fo8IA&#10;AADbAAAADwAAAGRycy9kb3ducmV2LnhtbESPQYvCMBSE74L/ITzBmya7ikg1iuyiu+BFq+D10Tzb&#10;us1LabJa/70RBI/DzDfDzJetrcSVGl861vAxVCCIM2dKzjUcD+vBFIQPyAYrx6ThTh6Wi25njolx&#10;N97TNQ25iCXsE9RQhFAnUvqsIIt+6Gri6J1dYzFE2eTSNHiL5baSn0pNpMWS40KBNX0VlP2l/1bD&#10;OCvXu8tmfJ+qn9N2suXj6HultO732tUMRKA2vMMv+tdEbgT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WjwgAAANsAAAAPAAAAAAAAAAAAAAAAAJgCAABkcnMvZG93&#10;bnJldi54bWxQSwUGAAAAAAQABAD1AAAAhwMAAAAA&#10;" path="m181,182c178,161,165,92,162,72l113,182r68,xm145,r56,l263,300r-62,l188,228r-95,l61,300,,300,145,xe" fillcolor="#0085ca" stroked="f" strokeweight="0">
                    <v:path arrowok="t" o:connecttype="custom" o:connectlocs="45013,45843;40287,18136;28102,45843;45013,45843;36060,0;49986,0;65405,75565;49986,75565;46753,57429;23128,57429;15170,75565;0,75565;36060,0" o:connectangles="0,0,0,0,0,0,0,0,0,0,0,0,0"/>
                    <o:lock v:ext="edit" verticies="t"/>
                  </v:shape>
                  <v:shape id="Freeform 42" o:spid="_x0000_s1066" style="position:absolute;left:19018;top:2273;width:654;height:755;visibility:visible;mso-wrap-style:square;v-text-anchor:top" coordsize="26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VisEA&#10;AADbAAAADwAAAGRycy9kb3ducmV2LnhtbESPQYvCMBSE78L+h/AEb5q6FCldo4giLN6s7p7fNs+m&#10;2LyUJlvrvzeC4HGYmW+Y5Xqwjeip87VjBfNZAoK4dLrmSsH5tJ9mIHxA1tg4JgV38rBefYyWmGt3&#10;4yP1RahEhLDPUYEJoc2l9KUhi37mWuLoXVxnMUTZVVJ3eItw28jPJFlIizXHBYMtbQ2V1+LfKnBp&#10;djied3+Fufz29932J0vD3is1GQ+bLxCBhvAOv9rfWkGawv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PVYrBAAAA2wAAAA8AAAAAAAAAAAAAAAAAmAIAAGRycy9kb3du&#10;cmV2LnhtbFBLBQYAAAAABAAEAPUAAACGAwAAAAA=&#10;" path="m42,r62,l180,191c188,127,196,64,205,r57,l220,300r-62,l83,111c79,140,62,271,58,300l,300,42,xe" fillcolor="#0085ca" stroked="f" strokeweight="0">
                    <v:path arrowok="t" o:connecttype="custom" o:connectlocs="10485,0;25962,0;44935,48110;51176,0;65405,0;54920,75565;39443,75565;20720,27959;14479,75565;0,75565;10485,0" o:connectangles="0,0,0,0,0,0,0,0,0,0,0"/>
                  </v:shape>
                  <v:shape id="Freeform 43" o:spid="_x0000_s1067" style="position:absolute;left:19589;top:2273;width:654;height:755;visibility:visible;mso-wrap-style:square;v-text-anchor:top" coordsize="26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4TMMA&#10;AADbAAAADwAAAGRycy9kb3ducmV2LnhtbESPS4sCMRCE78L+h9AL3jTZ9YGMRpEVH+DFdQWvzaSd&#10;GXfSGSZRx39vBMFjUfVVUZNZY0txpdoXjjV8dRUI4tSZgjMNh79lZwTCB2SDpWPScCcPs+lHa4KJ&#10;cTf+pes+ZCKWsE9QQx5ClUjp05ws+q6riKN3crXFEGWdSVPjLZbbUn4rNZQWC44LOVb0k1P6v79Y&#10;Df20WO7Oq/59pNbH7XDLh95irrRufzbzMYhATXiHX/TGRG4A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m4TMMAAADbAAAADwAAAAAAAAAAAAAAAACYAgAAZHJzL2Rv&#10;d25yZXYueG1sUEsFBgAAAAAEAAQA9QAAAIgDAAAAAA==&#10;" path="m181,182c178,161,165,92,162,72l113,182r68,xm145,r56,l263,300r-62,l188,228r-95,l61,300,,300,145,xe" fillcolor="#0085ca" stroked="f" strokeweight="0">
                    <v:path arrowok="t" o:connecttype="custom" o:connectlocs="45013,45843;40287,18136;28102,45843;45013,45843;36060,0;49986,0;65405,75565;49986,75565;46753,57429;23128,57429;15170,75565;0,75565;36060,0" o:connectangles="0,0,0,0,0,0,0,0,0,0,0,0,0"/>
                    <o:lock v:ext="edit" verticies="t"/>
                  </v:shape>
                  <v:shape id="Freeform 44" o:spid="_x0000_s1068" style="position:absolute;left:20275;top:2273;width:946;height:755;visibility:visible;mso-wrap-style:square;v-text-anchor:top" coordsize="14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ltMQA&#10;AADbAAAADwAAAGRycy9kb3ducmV2LnhtbESPQWvCQBSE7wX/w/IEb3WjiJTUVYpUEMFKbXvo7TX7&#10;mg3Nvg3Z1yT9964g9DjMzDfMajP4WnXUxiqwgdk0A0VcBFtxaeD9bXf/ACoKssU6MBn4owib9ehu&#10;hbkNPb9Sd5ZSJQjHHA04kSbXOhaOPMZpaIiT9x1aj5JkW2rbYp/gvtbzLFtqjxWnBYcNbR0VP+df&#10;b2AvfqfL7vOLDk7mH0c6vTz32pjJeHh6BCU0yH/41t5bA4slXL+k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JbTEAAAA2wAAAA8AAAAAAAAAAAAAAAAAmAIAAGRycy9k&#10;b3ducmV2LnhtbFBLBQYAAAAABAAEAPUAAACJAwAAAAA=&#10;" path="m,l13,,27,103,67,,82,,93,103,135,r14,l97,119r-14,l72,17,32,119r-14,l,xe" fillcolor="#0085ca" stroked="f">
                    <v:path arrowok="t" o:connecttype="custom" o:connectlocs="0,0;8255,0;17145,65405;42545,0;52070,0;59055,65405;85725,0;94615,0;61595,75565;52705,75565;45720,10795;20320,75565;11430,75565;0,0" o:connectangles="0,0,0,0,0,0,0,0,0,0,0,0,0,0"/>
                  </v:shape>
                  <v:shape id="Freeform 45" o:spid="_x0000_s1069" style="position:absolute;left:21056;top:2273;width:610;height:755;visibility:visible;mso-wrap-style:square;v-text-anchor:top" coordsize="24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pvcUA&#10;AADbAAAADwAAAGRycy9kb3ducmV2LnhtbESPQWvCQBSE7wX/w/IEb3WjFVtiVmkLLT0U1GgQb4/s&#10;MwnNvg27q6b/3hUKPQ4z8w2TrXrTigs531hWMBknIIhLqxuuFOx3H48vIHxA1thaJgW/5GG1HDxk&#10;mGp75S1d8lCJCGGfooI6hC6V0pc1GfRj2xFH72SdwRClq6R2eI1w08ppksylwYbjQo0dvddU/uRn&#10;o+A4Kda7+cY8HYqT/nSzNz9d22+lRsP+dQEiUB/+w3/tL61g9gz3L/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Gm9xQAAANsAAAAPAAAAAAAAAAAAAAAAAJgCAABkcnMv&#10;ZG93bnJldi54bWxQSwUGAAAAAAQABAD1AAAAigMAAAAA&#10;" path="m186,179v,,-28,-141,-28,-140l92,179r94,xm147,r34,l244,300r-34,l191,208r-114,l34,300,,300,147,xe" fillcolor="#0085ca" stroked="f" strokeweight="0">
                    <v:path arrowok="t" o:connecttype="custom" o:connectlocs="46470,45087;39474,9823;22985,45087;46470,45087;36726,0;45220,0;60960,75565;52466,75565;47719,52392;19237,52392;8494,75565;0,75565;36726,0" o:connectangles="0,0,0,0,0,0,0,0,0,0,0,0,0"/>
                    <o:lock v:ext="edit" verticies="t"/>
                  </v:shape>
                  <v:shape id="Freeform 46" o:spid="_x0000_s1070" style="position:absolute;left:21678;top:2273;width:547;height:755;visibility:visible;mso-wrap-style:square;v-text-anchor:top" coordsize="86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ni8EA&#10;AADbAAAADwAAAGRycy9kb3ducmV2LnhtbERPz2vCMBS+C/sfwhN209RNRKpRxCEMwaHVg8dH82yj&#10;zUvXZLb+9+Yw8Pjx/Z4vO1uJOzXeOFYwGiYgiHOnDRcKTsfNYArCB2SNlWNS8CAPy8Vbb46pdi0f&#10;6J6FQsQQ9ikqKEOoUyl9XpJFP3Q1ceQurrEYImwKqRtsY7it5EeSTKRFw7GhxJrWJeW37M8q2PBX&#10;e/aHtb+G3eUz+zHbx978KvXe71YzEIG68BL/u7+1gnEcG7/EH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Z4vBAAAA2wAAAA8AAAAAAAAAAAAAAAAAmAIAAGRycy9kb3du&#10;cmV2LnhtbFBLBQYAAAAABAAEAPUAAACGAwAAAAA=&#10;" path="m26,79l,,14,,34,65,73,,86,,38,79r-5,40l20,119,26,79xe" fillcolor="#0085ca" stroked="f">
                    <v:path arrowok="t" o:connecttype="custom" o:connectlocs="16510,50165;0,0;8890,0;21590,41275;46355,0;54610,0;24130,50165;20955,75565;12700,75565;16510,50165" o:connectangles="0,0,0,0,0,0,0,0,0,0"/>
                  </v:shape>
                </v:group>
              </v:group>
              <v:line id="Straight Connector 49" o:spid="_x0000_s1071" style="position:absolute;visibility:visible;mso-wrap-style:square" from="0,7286" to="57600,7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M98UAAADbAAAADwAAAGRycy9kb3ducmV2LnhtbESPQWvCQBSE74X+h+UVvEiz0UppU1dR&#10;QdGDhWp6f2Rfs6nZtyG7xvTfu4LQ4zAz3zDTeW9r0VHrK8cKRkkKgrhwuuJSQX5cP7+B8AFZY+2Y&#10;FPyRh/ns8WGKmXYX/qLuEEoRIewzVGBCaDIpfWHIok9cQxy9H9daDFG2pdQtXiLc1nKcpq/SYsVx&#10;wWBDK0PF6XC2CoYu/96Xu9Hn7/lUb1/Gm6U5dr1Sg6d+8QEiUB/+w/f2ViuYvMPtS/wB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WM98UAAADbAAAADwAAAAAAAAAA&#10;AAAAAAChAgAAZHJzL2Rvd25yZXYueG1sUEsFBgAAAAAEAAQA+QAAAJMDAAAAAA==&#10;" strokecolor="#0085ca [3204]" strokeweight="1pt"/>
              <w10:wrap anchorx="page" anchory="page"/>
              <w10:anchorlock/>
            </v:group>
          </w:pict>
        </mc:Fallback>
      </mc:AlternateContent>
    </w:r>
    <w:r w:rsidR="006E2B48"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6E57A4E9" wp14:editId="335E7170">
          <wp:simplePos x="0" y="0"/>
          <wp:positionH relativeFrom="page">
            <wp:posOffset>6744335</wp:posOffset>
          </wp:positionH>
          <wp:positionV relativeFrom="page">
            <wp:posOffset>596900</wp:posOffset>
          </wp:positionV>
          <wp:extent cx="427990" cy="5035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ple_Logo_Ho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799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E7F"/>
    <w:multiLevelType w:val="multilevel"/>
    <w:tmpl w:val="A866FC3A"/>
    <w:styleLink w:val="TableNumbers"/>
    <w:lvl w:ilvl="0">
      <w:start w:val="1"/>
      <w:numFmt w:val="lowerLetter"/>
      <w:pStyle w:val="TableNumbers1"/>
      <w:lvlText w:val="%1."/>
      <w:lvlJc w:val="left"/>
      <w:pPr>
        <w:ind w:left="397" w:hanging="284"/>
      </w:pPr>
      <w:rPr>
        <w:rFonts w:hint="default"/>
      </w:rPr>
    </w:lvl>
    <w:lvl w:ilvl="1">
      <w:start w:val="1"/>
      <w:numFmt w:val="lowerRoman"/>
      <w:pStyle w:val="TableNumbers2"/>
      <w:lvlText w:val="%2."/>
      <w:lvlJc w:val="left"/>
      <w:pPr>
        <w:ind w:left="681" w:hanging="284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965" w:hanging="284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249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33" w:hanging="28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817" w:hanging="284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01" w:hanging="284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2385" w:hanging="284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669" w:hanging="284"/>
      </w:pPr>
      <w:rPr>
        <w:rFonts w:hint="default"/>
      </w:rPr>
    </w:lvl>
  </w:abstractNum>
  <w:abstractNum w:abstractNumId="1">
    <w:nsid w:val="2217741F"/>
    <w:multiLevelType w:val="multilevel"/>
    <w:tmpl w:val="6FEAE2EA"/>
    <w:styleLink w:val="Numbers"/>
    <w:lvl w:ilvl="0">
      <w:start w:val="1"/>
      <w:numFmt w:val="lowerLetter"/>
      <w:pStyle w:val="Numbers1"/>
      <w:lvlText w:val="%1)"/>
      <w:lvlJc w:val="left"/>
      <w:pPr>
        <w:ind w:left="851" w:hanging="426"/>
      </w:pPr>
      <w:rPr>
        <w:rFonts w:hint="default"/>
      </w:rPr>
    </w:lvl>
    <w:lvl w:ilvl="1">
      <w:start w:val="1"/>
      <w:numFmt w:val="lowerRoman"/>
      <w:pStyle w:val="Numbers2"/>
      <w:lvlText w:val="(%2)"/>
      <w:lvlJc w:val="left"/>
      <w:pPr>
        <w:ind w:left="1276" w:hanging="42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701" w:hanging="426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126" w:hanging="4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551" w:hanging="42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76" w:hanging="426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3401" w:hanging="426"/>
      </w:pPr>
      <w:rPr>
        <w:rFonts w:hint="default"/>
      </w:rPr>
    </w:lvl>
    <w:lvl w:ilvl="7">
      <w:start w:val="1"/>
      <w:numFmt w:val="lowerRoman"/>
      <w:lvlText w:val="(%8)"/>
      <w:lvlJc w:val="left"/>
      <w:pPr>
        <w:ind w:left="3826" w:hanging="426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4251" w:hanging="426"/>
      </w:pPr>
      <w:rPr>
        <w:rFonts w:hint="default"/>
      </w:rPr>
    </w:lvl>
  </w:abstractNum>
  <w:abstractNum w:abstractNumId="2">
    <w:nsid w:val="22E90473"/>
    <w:multiLevelType w:val="multilevel"/>
    <w:tmpl w:val="A28A080C"/>
    <w:styleLink w:val="PolicyNumber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1276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3727115B"/>
    <w:multiLevelType w:val="multilevel"/>
    <w:tmpl w:val="E10C12C2"/>
    <w:styleLink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4">
    <w:nsid w:val="6D5940D5"/>
    <w:multiLevelType w:val="multilevel"/>
    <w:tmpl w:val="D1BCCD42"/>
    <w:styleLink w:val="Bullets"/>
    <w:lvl w:ilvl="0">
      <w:start w:val="1"/>
      <w:numFmt w:val="bullet"/>
      <w:pStyle w:val="Bullets1"/>
      <w:lvlText w:val=""/>
      <w:lvlJc w:val="left"/>
      <w:pPr>
        <w:ind w:left="851" w:hanging="426"/>
      </w:pPr>
      <w:rPr>
        <w:rFonts w:ascii="Symbol" w:hAnsi="Symbol" w:hint="default"/>
        <w:color w:val="1C1C1C" w:themeColor="text1"/>
      </w:rPr>
    </w:lvl>
    <w:lvl w:ilvl="1">
      <w:start w:val="1"/>
      <w:numFmt w:val="bullet"/>
      <w:pStyle w:val="Bullets2"/>
      <w:lvlText w:val="-"/>
      <w:lvlJc w:val="left"/>
      <w:pPr>
        <w:ind w:left="1276" w:hanging="426"/>
      </w:pPr>
      <w:rPr>
        <w:rFonts w:ascii="Calibri" w:hAnsi="Calibri" w:hint="default"/>
        <w:color w:val="1C1C1C" w:themeColor="text1"/>
      </w:rPr>
    </w:lvl>
    <w:lvl w:ilvl="2">
      <w:start w:val="1"/>
      <w:numFmt w:val="bullet"/>
      <w:lvlText w:val=""/>
      <w:lvlJc w:val="left"/>
      <w:pPr>
        <w:ind w:left="1701" w:hanging="426"/>
      </w:pPr>
      <w:rPr>
        <w:rFonts w:ascii="Symbol" w:hAnsi="Symbol" w:hint="default"/>
        <w:color w:val="1C1C1C" w:themeColor="text1"/>
      </w:rPr>
    </w:lvl>
    <w:lvl w:ilvl="3">
      <w:start w:val="1"/>
      <w:numFmt w:val="bullet"/>
      <w:lvlText w:val="-"/>
      <w:lvlJc w:val="left"/>
      <w:pPr>
        <w:ind w:left="2126" w:hanging="426"/>
      </w:pPr>
      <w:rPr>
        <w:rFonts w:ascii="Calibri" w:hAnsi="Calibri" w:hint="default"/>
        <w:color w:val="1C1C1C" w:themeColor="text1"/>
      </w:rPr>
    </w:lvl>
    <w:lvl w:ilvl="4">
      <w:start w:val="1"/>
      <w:numFmt w:val="bullet"/>
      <w:lvlText w:val=""/>
      <w:lvlJc w:val="left"/>
      <w:pPr>
        <w:ind w:left="2551" w:hanging="426"/>
      </w:pPr>
      <w:rPr>
        <w:rFonts w:ascii="Symbol" w:hAnsi="Symbol" w:hint="default"/>
        <w:color w:val="1C1C1C" w:themeColor="text1"/>
      </w:rPr>
    </w:lvl>
    <w:lvl w:ilvl="5">
      <w:start w:val="1"/>
      <w:numFmt w:val="bullet"/>
      <w:lvlText w:val="-"/>
      <w:lvlJc w:val="left"/>
      <w:pPr>
        <w:ind w:left="2976" w:hanging="426"/>
      </w:pPr>
      <w:rPr>
        <w:rFonts w:ascii="Calibri" w:hAnsi="Calibri" w:hint="default"/>
        <w:color w:val="1C1C1C" w:themeColor="text1"/>
      </w:rPr>
    </w:lvl>
    <w:lvl w:ilvl="6">
      <w:start w:val="1"/>
      <w:numFmt w:val="bullet"/>
      <w:pStyle w:val="TableBullets1"/>
      <w:lvlText w:val=""/>
      <w:lvlJc w:val="left"/>
      <w:pPr>
        <w:ind w:left="397" w:hanging="284"/>
      </w:pPr>
      <w:rPr>
        <w:rFonts w:ascii="Symbol" w:hAnsi="Symbol" w:hint="default"/>
        <w:color w:val="1C1C1C" w:themeColor="text1"/>
      </w:rPr>
    </w:lvl>
    <w:lvl w:ilvl="7">
      <w:start w:val="1"/>
      <w:numFmt w:val="bullet"/>
      <w:pStyle w:val="TableBullets2"/>
      <w:lvlText w:val="-"/>
      <w:lvlJc w:val="left"/>
      <w:pPr>
        <w:ind w:left="680" w:hanging="283"/>
      </w:pPr>
      <w:rPr>
        <w:rFonts w:ascii="Calibri" w:hAnsi="Calibri" w:hint="default"/>
        <w:color w:val="1C1C1C" w:themeColor="text1"/>
      </w:rPr>
    </w:lvl>
    <w:lvl w:ilvl="8">
      <w:start w:val="1"/>
      <w:numFmt w:val="bullet"/>
      <w:lvlText w:val=""/>
      <w:lvlJc w:val="left"/>
      <w:pPr>
        <w:ind w:left="964" w:hanging="284"/>
      </w:pPr>
      <w:rPr>
        <w:rFonts w:ascii="Symbol" w:hAnsi="Symbol" w:hint="default"/>
        <w:color w:val="1C1C1C" w:themeColor="text1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CF4"/>
    <w:rsid w:val="00007DE9"/>
    <w:rsid w:val="00015AE4"/>
    <w:rsid w:val="00020BBB"/>
    <w:rsid w:val="00075031"/>
    <w:rsid w:val="00081015"/>
    <w:rsid w:val="000B6C00"/>
    <w:rsid w:val="000D0E4B"/>
    <w:rsid w:val="000E5D9E"/>
    <w:rsid w:val="000E7490"/>
    <w:rsid w:val="000F28B8"/>
    <w:rsid w:val="000F3766"/>
    <w:rsid w:val="00111F0C"/>
    <w:rsid w:val="00145E2D"/>
    <w:rsid w:val="001763D4"/>
    <w:rsid w:val="0018454D"/>
    <w:rsid w:val="00194ABF"/>
    <w:rsid w:val="001A1131"/>
    <w:rsid w:val="001B7E93"/>
    <w:rsid w:val="001C53CE"/>
    <w:rsid w:val="001E66CE"/>
    <w:rsid w:val="001E7435"/>
    <w:rsid w:val="00200489"/>
    <w:rsid w:val="00221DC2"/>
    <w:rsid w:val="002410D1"/>
    <w:rsid w:val="00252819"/>
    <w:rsid w:val="002573D5"/>
    <w:rsid w:val="00293CE0"/>
    <w:rsid w:val="002A29AE"/>
    <w:rsid w:val="002A41E1"/>
    <w:rsid w:val="002B6574"/>
    <w:rsid w:val="002D6264"/>
    <w:rsid w:val="002F77E5"/>
    <w:rsid w:val="002F7D3C"/>
    <w:rsid w:val="00312D6D"/>
    <w:rsid w:val="003131AB"/>
    <w:rsid w:val="0031354E"/>
    <w:rsid w:val="003217BE"/>
    <w:rsid w:val="00323745"/>
    <w:rsid w:val="0034787F"/>
    <w:rsid w:val="00373F2E"/>
    <w:rsid w:val="003B7B50"/>
    <w:rsid w:val="003D1F04"/>
    <w:rsid w:val="003D3B1D"/>
    <w:rsid w:val="003D5DBE"/>
    <w:rsid w:val="003E07FA"/>
    <w:rsid w:val="003E2686"/>
    <w:rsid w:val="003E59DE"/>
    <w:rsid w:val="004005B9"/>
    <w:rsid w:val="00404841"/>
    <w:rsid w:val="00412059"/>
    <w:rsid w:val="00441E79"/>
    <w:rsid w:val="00455220"/>
    <w:rsid w:val="00462244"/>
    <w:rsid w:val="00483A58"/>
    <w:rsid w:val="004B0652"/>
    <w:rsid w:val="004B2629"/>
    <w:rsid w:val="004B4F69"/>
    <w:rsid w:val="004C0CF4"/>
    <w:rsid w:val="004D7F17"/>
    <w:rsid w:val="004E7CEE"/>
    <w:rsid w:val="004E7F37"/>
    <w:rsid w:val="00502A43"/>
    <w:rsid w:val="00510529"/>
    <w:rsid w:val="00515A48"/>
    <w:rsid w:val="00560CD7"/>
    <w:rsid w:val="0057310D"/>
    <w:rsid w:val="005C7D18"/>
    <w:rsid w:val="005D425E"/>
    <w:rsid w:val="006016F5"/>
    <w:rsid w:val="00616EBA"/>
    <w:rsid w:val="00632C08"/>
    <w:rsid w:val="00654DC6"/>
    <w:rsid w:val="00665981"/>
    <w:rsid w:val="0067074A"/>
    <w:rsid w:val="00672994"/>
    <w:rsid w:val="00680CA2"/>
    <w:rsid w:val="00687C40"/>
    <w:rsid w:val="006B715C"/>
    <w:rsid w:val="006C15C5"/>
    <w:rsid w:val="006E2B48"/>
    <w:rsid w:val="0070298C"/>
    <w:rsid w:val="00710070"/>
    <w:rsid w:val="00736A76"/>
    <w:rsid w:val="00752C6B"/>
    <w:rsid w:val="00790C40"/>
    <w:rsid w:val="007C1AE8"/>
    <w:rsid w:val="007E6246"/>
    <w:rsid w:val="007E63EB"/>
    <w:rsid w:val="00801669"/>
    <w:rsid w:val="00806F0A"/>
    <w:rsid w:val="00820F20"/>
    <w:rsid w:val="00825754"/>
    <w:rsid w:val="0083008C"/>
    <w:rsid w:val="00844C2D"/>
    <w:rsid w:val="008B44ED"/>
    <w:rsid w:val="008B703E"/>
    <w:rsid w:val="008C72D9"/>
    <w:rsid w:val="00905C22"/>
    <w:rsid w:val="00911ECF"/>
    <w:rsid w:val="009345F1"/>
    <w:rsid w:val="00936C0D"/>
    <w:rsid w:val="00961072"/>
    <w:rsid w:val="0096231B"/>
    <w:rsid w:val="00983315"/>
    <w:rsid w:val="009E750F"/>
    <w:rsid w:val="009F42F9"/>
    <w:rsid w:val="009F5CAA"/>
    <w:rsid w:val="009F63D5"/>
    <w:rsid w:val="00A02AB5"/>
    <w:rsid w:val="00A04D96"/>
    <w:rsid w:val="00A0629B"/>
    <w:rsid w:val="00A1139A"/>
    <w:rsid w:val="00A52E3A"/>
    <w:rsid w:val="00A6350F"/>
    <w:rsid w:val="00A67A43"/>
    <w:rsid w:val="00A902FC"/>
    <w:rsid w:val="00A90D1B"/>
    <w:rsid w:val="00B25A27"/>
    <w:rsid w:val="00B728D4"/>
    <w:rsid w:val="00B952E8"/>
    <w:rsid w:val="00BC093A"/>
    <w:rsid w:val="00BC4ACC"/>
    <w:rsid w:val="00BE6F2E"/>
    <w:rsid w:val="00BE7C46"/>
    <w:rsid w:val="00BF338D"/>
    <w:rsid w:val="00C202BF"/>
    <w:rsid w:val="00C217A8"/>
    <w:rsid w:val="00C856C5"/>
    <w:rsid w:val="00CB7383"/>
    <w:rsid w:val="00CC0D1D"/>
    <w:rsid w:val="00CD5925"/>
    <w:rsid w:val="00CE557A"/>
    <w:rsid w:val="00D00503"/>
    <w:rsid w:val="00D12034"/>
    <w:rsid w:val="00D1410C"/>
    <w:rsid w:val="00D37356"/>
    <w:rsid w:val="00D41B4B"/>
    <w:rsid w:val="00D50B13"/>
    <w:rsid w:val="00D51DFD"/>
    <w:rsid w:val="00D57F79"/>
    <w:rsid w:val="00D60E78"/>
    <w:rsid w:val="00D64FAC"/>
    <w:rsid w:val="00D67602"/>
    <w:rsid w:val="00D71E3F"/>
    <w:rsid w:val="00D904F0"/>
    <w:rsid w:val="00D90DDC"/>
    <w:rsid w:val="00D91378"/>
    <w:rsid w:val="00DC023E"/>
    <w:rsid w:val="00DD1408"/>
    <w:rsid w:val="00DD356D"/>
    <w:rsid w:val="00E01B05"/>
    <w:rsid w:val="00E17458"/>
    <w:rsid w:val="00E84012"/>
    <w:rsid w:val="00E965D0"/>
    <w:rsid w:val="00EA0724"/>
    <w:rsid w:val="00EA4740"/>
    <w:rsid w:val="00EA6251"/>
    <w:rsid w:val="00EB6414"/>
    <w:rsid w:val="00EE0BB7"/>
    <w:rsid w:val="00EF3804"/>
    <w:rsid w:val="00F03C25"/>
    <w:rsid w:val="00F36414"/>
    <w:rsid w:val="00F5341C"/>
    <w:rsid w:val="00F75D35"/>
    <w:rsid w:val="00FA5A7B"/>
    <w:rsid w:val="00FC2E9C"/>
    <w:rsid w:val="00FF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semiHidden="0" w:uiPriority="0"/>
    <w:lsdException w:name="footer" w:semiHidden="0" w:uiPriority="0"/>
    <w:lsdException w:name="caption" w:uiPriority="0" w:qFormat="1"/>
    <w:lsdException w:name="table of figures" w:uiPriority="0"/>
    <w:lsdException w:name="endnote text" w:uiPriority="0"/>
    <w:lsdException w:name="List Number" w:unhideWhenUsed="0"/>
    <w:lsdException w:name="List 4" w:unhideWhenUsed="0"/>
    <w:lsdException w:name="List 5" w:unhideWhenUsed="0"/>
    <w:lsdException w:name="Title" w:semiHidden="0" w:uiPriority="0" w:unhideWhenUsed="0" w:qFormat="1"/>
    <w:lsdException w:name="Default Paragraph Font" w:uiPriority="1"/>
    <w:lsdException w:name="Body Text" w:semiHidden="0" w:uiPriority="0" w:qFormat="1"/>
    <w:lsdException w:name="Subtitle" w:uiPriority="0" w:unhideWhenUsed="0"/>
    <w:lsdException w:name="Salutation" w:unhideWhenUsed="0"/>
    <w:lsdException w:name="Date" w:uiPriority="0" w:unhideWhenUsed="0"/>
    <w:lsdException w:name="Body Text First Indent" w:unhideWhenUsed="0"/>
    <w:lsdException w:name="Strong" w:unhideWhenUsed="0" w:qFormat="1"/>
    <w:lsdException w:name="Emphasis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semiHidden="0" w:uiPriority="0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uiPriority="0"/>
  </w:latentStyles>
  <w:style w:type="paragraph" w:default="1" w:styleId="Normal">
    <w:name w:val="Normal"/>
    <w:uiPriority w:val="96"/>
    <w:semiHidden/>
    <w:rsid w:val="000E7490"/>
    <w:pPr>
      <w:spacing w:after="120" w:line="240" w:lineRule="atLeast"/>
    </w:pPr>
    <w:rPr>
      <w:rFonts w:asciiTheme="minorHAnsi" w:hAnsiTheme="minorHAnsi"/>
      <w:color w:val="1C1C1C" w:themeColor="text1"/>
    </w:rPr>
  </w:style>
  <w:style w:type="paragraph" w:styleId="Heading1">
    <w:name w:val="heading 1"/>
    <w:next w:val="BodyText"/>
    <w:link w:val="Heading1Char"/>
    <w:uiPriority w:val="4"/>
    <w:qFormat/>
    <w:rsid w:val="000E7490"/>
    <w:pPr>
      <w:keepNext/>
      <w:keepLines/>
      <w:spacing w:before="360" w:after="180" w:line="320" w:lineRule="exact"/>
      <w:outlineLvl w:val="0"/>
    </w:pPr>
    <w:rPr>
      <w:rFonts w:asciiTheme="majorHAnsi" w:eastAsiaTheme="majorEastAsia" w:hAnsiTheme="majorHAnsi" w:cstheme="majorBidi"/>
      <w:b/>
      <w:bCs/>
      <w:i/>
      <w:color w:val="0085CA" w:themeColor="accent1"/>
      <w:sz w:val="28"/>
      <w:szCs w:val="28"/>
    </w:rPr>
  </w:style>
  <w:style w:type="paragraph" w:styleId="Heading2">
    <w:name w:val="heading 2"/>
    <w:next w:val="BodyText"/>
    <w:link w:val="Heading2Char"/>
    <w:uiPriority w:val="4"/>
    <w:qFormat/>
    <w:rsid w:val="00A1139A"/>
    <w:pPr>
      <w:keepNext/>
      <w:keepLines/>
      <w:spacing w:before="240" w:after="120" w:line="280" w:lineRule="exact"/>
      <w:outlineLvl w:val="1"/>
    </w:pPr>
    <w:rPr>
      <w:rFonts w:asciiTheme="majorHAnsi" w:eastAsiaTheme="majorEastAsia" w:hAnsiTheme="majorHAnsi" w:cstheme="majorBidi"/>
      <w:b/>
      <w:bCs/>
      <w:color w:val="1C1C1C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A1139A"/>
    <w:pPr>
      <w:keepNext/>
      <w:keepLines/>
      <w:spacing w:before="180" w:line="240" w:lineRule="atLeast"/>
      <w:outlineLvl w:val="2"/>
    </w:pPr>
    <w:rPr>
      <w:rFonts w:asciiTheme="majorHAnsi" w:eastAsiaTheme="majorEastAsia" w:hAnsiTheme="majorHAnsi" w:cstheme="majorBidi"/>
      <w:b/>
      <w:bCs/>
      <w:color w:val="1C1C1C" w:themeColor="text1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0085CA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4164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4164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45454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4E7CEE"/>
    <w:rPr>
      <w:rFonts w:asciiTheme="majorHAnsi" w:eastAsiaTheme="majorEastAsia" w:hAnsiTheme="majorHAnsi" w:cstheme="majorBidi"/>
      <w:b/>
      <w:bCs/>
      <w:i/>
      <w:color w:val="0085CA" w:themeColor="accent1"/>
      <w:sz w:val="28"/>
      <w:szCs w:val="28"/>
    </w:rPr>
  </w:style>
  <w:style w:type="paragraph" w:styleId="Footer">
    <w:name w:val="footer"/>
    <w:link w:val="FooterChar"/>
    <w:uiPriority w:val="98"/>
    <w:semiHidden/>
    <w:rsid w:val="00075031"/>
    <w:pPr>
      <w:tabs>
        <w:tab w:val="center" w:pos="4513"/>
        <w:tab w:val="right" w:pos="9026"/>
      </w:tabs>
      <w:spacing w:line="200" w:lineRule="atLeast"/>
    </w:pPr>
    <w:rPr>
      <w:rFonts w:asciiTheme="minorHAnsi" w:hAnsiTheme="minorHAnsi"/>
      <w:color w:val="666666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312D6D"/>
    <w:rPr>
      <w:rFonts w:asciiTheme="minorHAnsi" w:hAnsiTheme="minorHAnsi"/>
      <w:color w:val="666666"/>
      <w:sz w:val="16"/>
    </w:rPr>
  </w:style>
  <w:style w:type="paragraph" w:styleId="Header">
    <w:name w:val="header"/>
    <w:link w:val="HeaderChar"/>
    <w:uiPriority w:val="98"/>
    <w:semiHidden/>
    <w:rsid w:val="005D425E"/>
    <w:pPr>
      <w:tabs>
        <w:tab w:val="center" w:pos="4513"/>
        <w:tab w:val="right" w:pos="9026"/>
      </w:tabs>
      <w:spacing w:line="180" w:lineRule="atLeast"/>
      <w:jc w:val="right"/>
    </w:pPr>
    <w:rPr>
      <w:rFonts w:asciiTheme="minorHAnsi" w:hAnsiTheme="minorHAnsi"/>
      <w:b/>
      <w:i/>
      <w:color w:val="00587C" w:themeColor="text2"/>
      <w:sz w:val="14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312D6D"/>
    <w:rPr>
      <w:rFonts w:asciiTheme="minorHAnsi" w:hAnsiTheme="minorHAnsi"/>
      <w:b/>
      <w:i/>
      <w:color w:val="00587C" w:themeColor="text2"/>
      <w:sz w:val="14"/>
    </w:rPr>
  </w:style>
  <w:style w:type="character" w:customStyle="1" w:styleId="Heading2Char">
    <w:name w:val="Heading 2 Char"/>
    <w:basedOn w:val="DefaultParagraphFont"/>
    <w:link w:val="Heading2"/>
    <w:uiPriority w:val="4"/>
    <w:rsid w:val="00A1139A"/>
    <w:rPr>
      <w:rFonts w:asciiTheme="majorHAnsi" w:eastAsiaTheme="majorEastAsia" w:hAnsiTheme="majorHAnsi" w:cstheme="majorBidi"/>
      <w:b/>
      <w:bCs/>
      <w:color w:val="1C1C1C" w:themeColor="text1"/>
      <w:sz w:val="24"/>
      <w:szCs w:val="26"/>
    </w:rPr>
  </w:style>
  <w:style w:type="paragraph" w:styleId="BodyText">
    <w:name w:val="Body Text"/>
    <w:link w:val="BodyTextChar"/>
    <w:qFormat/>
    <w:rsid w:val="00075031"/>
    <w:pPr>
      <w:spacing w:after="120" w:line="240" w:lineRule="atLeast"/>
    </w:pPr>
    <w:rPr>
      <w:rFonts w:asciiTheme="minorHAnsi" w:hAnsiTheme="minorHAnsi"/>
      <w:color w:val="1C1C1C" w:themeColor="text1"/>
    </w:rPr>
  </w:style>
  <w:style w:type="character" w:customStyle="1" w:styleId="BodyTextChar">
    <w:name w:val="Body Text Char"/>
    <w:basedOn w:val="DefaultParagraphFont"/>
    <w:link w:val="BodyText"/>
    <w:rsid w:val="00075031"/>
    <w:rPr>
      <w:rFonts w:asciiTheme="minorHAnsi" w:hAnsiTheme="minorHAnsi"/>
      <w:color w:val="1C1C1C" w:themeColor="text1"/>
    </w:rPr>
  </w:style>
  <w:style w:type="character" w:customStyle="1" w:styleId="Heading3Char">
    <w:name w:val="Heading 3 Char"/>
    <w:basedOn w:val="DefaultParagraphFont"/>
    <w:link w:val="Heading3"/>
    <w:uiPriority w:val="4"/>
    <w:rsid w:val="00A1139A"/>
    <w:rPr>
      <w:rFonts w:asciiTheme="majorHAnsi" w:eastAsiaTheme="majorEastAsia" w:hAnsiTheme="majorHAnsi" w:cstheme="majorBidi"/>
      <w:b/>
      <w:bCs/>
      <w:color w:val="1C1C1C" w:themeColor="text1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BE6F2E"/>
    <w:rPr>
      <w:rFonts w:asciiTheme="majorHAnsi" w:eastAsiaTheme="majorEastAsia" w:hAnsiTheme="majorHAnsi" w:cstheme="majorBidi"/>
      <w:bCs/>
      <w:iCs/>
      <w:color w:val="0085CA" w:themeColor="accent1"/>
    </w:rPr>
  </w:style>
  <w:style w:type="paragraph" w:styleId="Subtitle">
    <w:name w:val="Subtitle"/>
    <w:link w:val="SubtitleChar"/>
    <w:uiPriority w:val="37"/>
    <w:semiHidden/>
    <w:rsid w:val="00790C40"/>
    <w:pPr>
      <w:numPr>
        <w:ilvl w:val="1"/>
      </w:numPr>
      <w:spacing w:line="360" w:lineRule="exact"/>
    </w:pPr>
    <w:rPr>
      <w:rFonts w:asciiTheme="majorHAnsi" w:eastAsiaTheme="majorEastAsia" w:hAnsiTheme="majorHAnsi" w:cstheme="majorBidi"/>
      <w:b/>
      <w:i/>
      <w:iCs/>
      <w:color w:val="0085CA" w:themeColor="accen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semiHidden/>
    <w:rsid w:val="00D37356"/>
    <w:rPr>
      <w:rFonts w:asciiTheme="majorHAnsi" w:eastAsiaTheme="majorEastAsia" w:hAnsiTheme="majorHAnsi" w:cstheme="majorBidi"/>
      <w:b/>
      <w:i/>
      <w:iCs/>
      <w:color w:val="0085CA" w:themeColor="accent1"/>
      <w:sz w:val="30"/>
      <w:szCs w:val="24"/>
    </w:rPr>
  </w:style>
  <w:style w:type="paragraph" w:styleId="Title">
    <w:name w:val="Title"/>
    <w:link w:val="TitleChar"/>
    <w:uiPriority w:val="36"/>
    <w:qFormat/>
    <w:rsid w:val="00B728D4"/>
    <w:pPr>
      <w:framePr w:w="6237" w:wrap="around" w:vAnchor="page" w:hAnchor="margin" w:y="1305"/>
      <w:spacing w:line="300" w:lineRule="exact"/>
    </w:pPr>
    <w:rPr>
      <w:rFonts w:asciiTheme="majorHAnsi" w:eastAsiaTheme="majorEastAsia" w:hAnsiTheme="majorHAnsi" w:cstheme="majorBidi"/>
      <w:i/>
      <w:color w:val="0085CA" w:themeColor="accent1"/>
      <w:kern w:val="28"/>
      <w:sz w:val="30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728D4"/>
    <w:rPr>
      <w:rFonts w:asciiTheme="majorHAnsi" w:eastAsiaTheme="majorEastAsia" w:hAnsiTheme="majorHAnsi" w:cstheme="majorBidi"/>
      <w:i/>
      <w:color w:val="0085CA" w:themeColor="accent1"/>
      <w:kern w:val="28"/>
      <w:sz w:val="30"/>
      <w:szCs w:val="52"/>
    </w:rPr>
  </w:style>
  <w:style w:type="paragraph" w:styleId="Caption">
    <w:name w:val="caption"/>
    <w:next w:val="BodyText"/>
    <w:uiPriority w:val="14"/>
    <w:qFormat/>
    <w:rsid w:val="009F5CAA"/>
    <w:pPr>
      <w:keepNext/>
      <w:keepLines/>
      <w:spacing w:before="360" w:after="60" w:line="240" w:lineRule="atLeast"/>
    </w:pPr>
    <w:rPr>
      <w:rFonts w:asciiTheme="minorHAnsi" w:hAnsiTheme="minorHAnsi"/>
      <w:b/>
      <w:bCs/>
      <w:color w:val="1C1C1C" w:themeColor="text1"/>
      <w:szCs w:val="18"/>
    </w:rPr>
  </w:style>
  <w:style w:type="paragraph" w:styleId="Date">
    <w:name w:val="Date"/>
    <w:link w:val="DateChar"/>
    <w:uiPriority w:val="38"/>
    <w:semiHidden/>
    <w:rsid w:val="00EA0724"/>
    <w:rPr>
      <w:rFonts w:asciiTheme="minorHAnsi" w:hAnsiTheme="minorHAnsi"/>
    </w:rPr>
  </w:style>
  <w:style w:type="character" w:customStyle="1" w:styleId="DateChar">
    <w:name w:val="Date Char"/>
    <w:basedOn w:val="DefaultParagraphFont"/>
    <w:link w:val="Date"/>
    <w:uiPriority w:val="38"/>
    <w:semiHidden/>
    <w:rsid w:val="00BE6F2E"/>
    <w:rPr>
      <w:rFonts w:asciiTheme="minorHAnsi" w:hAnsiTheme="minorHAnsi"/>
    </w:rPr>
  </w:style>
  <w:style w:type="paragraph" w:styleId="EndnoteText">
    <w:name w:val="endnote text"/>
    <w:basedOn w:val="BodyText"/>
    <w:link w:val="EndnoteTextChar"/>
    <w:uiPriority w:val="97"/>
    <w:semiHidden/>
    <w:rsid w:val="00075031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075031"/>
    <w:rPr>
      <w:rFonts w:asciiTheme="minorHAnsi" w:hAnsiTheme="minorHAnsi"/>
      <w:color w:val="1C1C1C" w:themeColor="text1"/>
    </w:rPr>
  </w:style>
  <w:style w:type="paragraph" w:styleId="FootnoteText">
    <w:name w:val="footnote text"/>
    <w:link w:val="FootnoteTextChar"/>
    <w:uiPriority w:val="97"/>
    <w:semiHidden/>
    <w:rsid w:val="00075031"/>
    <w:pPr>
      <w:spacing w:before="60" w:after="60" w:line="220" w:lineRule="atLeast"/>
    </w:pPr>
    <w:rPr>
      <w:rFonts w:asciiTheme="minorHAnsi" w:hAnsiTheme="minorHAnsi"/>
      <w:color w:val="1C1C1C" w:themeColor="text1"/>
      <w:sz w:val="15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075031"/>
    <w:rPr>
      <w:rFonts w:asciiTheme="minorHAnsi" w:hAnsiTheme="minorHAnsi"/>
      <w:color w:val="1C1C1C" w:themeColor="text1"/>
      <w:sz w:val="15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1C1C1C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BE6F2E"/>
    <w:rPr>
      <w:rFonts w:asciiTheme="minorHAnsi" w:hAnsiTheme="minorHAnsi"/>
      <w:i/>
      <w:iCs/>
      <w:color w:val="1C1C1C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uiPriority w:val="39"/>
    <w:semiHidden/>
    <w:rsid w:val="0034787F"/>
    <w:pPr>
      <w:keepNext/>
      <w:keepLines/>
      <w:spacing w:before="240" w:after="120" w:line="260" w:lineRule="atLeast"/>
      <w:ind w:left="567" w:right="992" w:hanging="567"/>
    </w:pPr>
    <w:rPr>
      <w:rFonts w:asciiTheme="minorHAnsi" w:hAnsiTheme="minorHAnsi"/>
      <w:b/>
      <w:color w:val="1C1C1C" w:themeColor="text1"/>
      <w:sz w:val="22"/>
    </w:rPr>
  </w:style>
  <w:style w:type="paragraph" w:styleId="TOC2">
    <w:name w:val="toc 2"/>
    <w:uiPriority w:val="39"/>
    <w:semiHidden/>
    <w:rsid w:val="0034787F"/>
    <w:pPr>
      <w:spacing w:after="120" w:line="240" w:lineRule="atLeast"/>
      <w:ind w:left="1276" w:right="992" w:hanging="709"/>
    </w:pPr>
    <w:rPr>
      <w:rFonts w:asciiTheme="minorHAnsi" w:hAnsiTheme="minorHAnsi"/>
      <w:color w:val="1C1C1C" w:themeColor="text1"/>
    </w:rPr>
  </w:style>
  <w:style w:type="paragraph" w:styleId="TOC3">
    <w:name w:val="toc 3"/>
    <w:uiPriority w:val="39"/>
    <w:semiHidden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semiHidden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BE6F2E"/>
    <w:rPr>
      <w:rFonts w:asciiTheme="majorHAnsi" w:eastAsiaTheme="majorEastAsia" w:hAnsiTheme="majorHAnsi" w:cstheme="majorBidi"/>
      <w:color w:val="004164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BE6F2E"/>
    <w:rPr>
      <w:rFonts w:asciiTheme="majorHAnsi" w:eastAsiaTheme="majorEastAsia" w:hAnsiTheme="majorHAnsi" w:cstheme="majorBidi"/>
      <w:i/>
      <w:iCs/>
      <w:color w:val="00416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545454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numbering" w:customStyle="1" w:styleId="Headings">
    <w:name w:val="Headings"/>
    <w:basedOn w:val="NoList"/>
    <w:uiPriority w:val="99"/>
    <w:rsid w:val="000E7490"/>
    <w:pPr>
      <w:numPr>
        <w:numId w:val="1"/>
      </w:numPr>
    </w:pPr>
  </w:style>
  <w:style w:type="numbering" w:customStyle="1" w:styleId="Bullets">
    <w:name w:val="Bullets"/>
    <w:basedOn w:val="NoList"/>
    <w:uiPriority w:val="99"/>
    <w:rsid w:val="00DC023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5C7D18"/>
    <w:pPr>
      <w:numPr>
        <w:numId w:val="3"/>
      </w:numPr>
    </w:pPr>
  </w:style>
  <w:style w:type="paragraph" w:customStyle="1" w:styleId="Bullets1">
    <w:name w:val="Bullets 1"/>
    <w:basedOn w:val="BodyText"/>
    <w:qFormat/>
    <w:rsid w:val="00DC023E"/>
    <w:pPr>
      <w:numPr>
        <w:numId w:val="2"/>
      </w:numPr>
    </w:pPr>
  </w:style>
  <w:style w:type="paragraph" w:customStyle="1" w:styleId="Bullets2">
    <w:name w:val="Bullets 2"/>
    <w:basedOn w:val="BodyText"/>
    <w:qFormat/>
    <w:rsid w:val="00DC023E"/>
    <w:pPr>
      <w:numPr>
        <w:ilvl w:val="1"/>
        <w:numId w:val="2"/>
      </w:numPr>
    </w:pPr>
  </w:style>
  <w:style w:type="paragraph" w:customStyle="1" w:styleId="Numbers1">
    <w:name w:val="Numbers 1"/>
    <w:basedOn w:val="BodyText"/>
    <w:qFormat/>
    <w:rsid w:val="005C7D18"/>
    <w:pPr>
      <w:numPr>
        <w:numId w:val="3"/>
      </w:numPr>
    </w:pPr>
  </w:style>
  <w:style w:type="paragraph" w:customStyle="1" w:styleId="Numbers2">
    <w:name w:val="Numbers 2"/>
    <w:basedOn w:val="BodyText"/>
    <w:qFormat/>
    <w:rsid w:val="005C7D18"/>
    <w:pPr>
      <w:numPr>
        <w:ilvl w:val="1"/>
        <w:numId w:val="3"/>
      </w:numPr>
    </w:pPr>
  </w:style>
  <w:style w:type="paragraph" w:customStyle="1" w:styleId="TableText">
    <w:name w:val="Table Text"/>
    <w:uiPriority w:val="19"/>
    <w:qFormat/>
    <w:rsid w:val="00790C40"/>
    <w:pPr>
      <w:spacing w:before="60" w:after="80" w:line="240" w:lineRule="atLeast"/>
      <w:ind w:left="113" w:right="113"/>
    </w:pPr>
    <w:rPr>
      <w:rFonts w:asciiTheme="minorHAnsi" w:hAnsiTheme="minorHAnsi"/>
      <w:color w:val="1C1C1C" w:themeColor="text1"/>
    </w:rPr>
  </w:style>
  <w:style w:type="paragraph" w:customStyle="1" w:styleId="TableHeading">
    <w:name w:val="Table Heading"/>
    <w:basedOn w:val="TableText"/>
    <w:uiPriority w:val="21"/>
    <w:qFormat/>
    <w:rsid w:val="00790C40"/>
    <w:pPr>
      <w:keepNext/>
      <w:keepLines/>
    </w:pPr>
    <w:rPr>
      <w:b/>
      <w:color w:val="FFFFFF" w:themeColor="background1"/>
    </w:rPr>
  </w:style>
  <w:style w:type="paragraph" w:customStyle="1" w:styleId="TableBullets2">
    <w:name w:val="Table Bullets 2"/>
    <w:basedOn w:val="TableText"/>
    <w:uiPriority w:val="20"/>
    <w:qFormat/>
    <w:rsid w:val="00DC023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DC023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qFormat/>
    <w:rsid w:val="005C7D18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qFormat/>
    <w:rsid w:val="005C7D18"/>
    <w:pPr>
      <w:numPr>
        <w:ilvl w:val="1"/>
        <w:numId w:val="4"/>
      </w:numPr>
    </w:pPr>
  </w:style>
  <w:style w:type="numbering" w:customStyle="1" w:styleId="TableNumbers">
    <w:name w:val="Table Numbers"/>
    <w:basedOn w:val="NoList"/>
    <w:uiPriority w:val="99"/>
    <w:rsid w:val="005C7D18"/>
    <w:pPr>
      <w:numPr>
        <w:numId w:val="4"/>
      </w:numPr>
    </w:pPr>
  </w:style>
  <w:style w:type="numbering" w:customStyle="1" w:styleId="PolicyNumbers">
    <w:name w:val="Policy Numbers"/>
    <w:basedOn w:val="NoList"/>
    <w:uiPriority w:val="99"/>
    <w:rsid w:val="00665981"/>
    <w:pPr>
      <w:numPr>
        <w:numId w:val="5"/>
      </w:numPr>
    </w:pPr>
  </w:style>
  <w:style w:type="character" w:customStyle="1" w:styleId="BoldAC">
    <w:name w:val="Bold AC"/>
    <w:uiPriority w:val="99"/>
    <w:semiHidden/>
    <w:rsid w:val="0018454D"/>
    <w:rPr>
      <w:b/>
      <w:caps/>
      <w:smallCaps w:val="0"/>
    </w:rPr>
  </w:style>
  <w:style w:type="paragraph" w:customStyle="1" w:styleId="SectionHeading">
    <w:name w:val="Section Heading"/>
    <w:next w:val="BodyText"/>
    <w:link w:val="SectionHeadingChar"/>
    <w:uiPriority w:val="3"/>
    <w:qFormat/>
    <w:rsid w:val="000E7490"/>
    <w:pPr>
      <w:pageBreakBefore/>
      <w:spacing w:after="560" w:line="560" w:lineRule="exact"/>
      <w:outlineLvl w:val="0"/>
    </w:pPr>
    <w:rPr>
      <w:rFonts w:asciiTheme="minorHAnsi" w:hAnsiTheme="minorHAnsi"/>
      <w:b/>
      <w:color w:val="00587C" w:themeColor="text2"/>
      <w:sz w:val="56"/>
    </w:rPr>
  </w:style>
  <w:style w:type="character" w:customStyle="1" w:styleId="SectionHeadingChar">
    <w:name w:val="Section Heading Char"/>
    <w:basedOn w:val="DefaultParagraphFont"/>
    <w:link w:val="SectionHeading"/>
    <w:uiPriority w:val="3"/>
    <w:rsid w:val="004E7CEE"/>
    <w:rPr>
      <w:rFonts w:asciiTheme="minorHAnsi" w:hAnsiTheme="minorHAnsi"/>
      <w:b/>
      <w:color w:val="00587C" w:themeColor="text2"/>
      <w:sz w:val="56"/>
    </w:rPr>
  </w:style>
  <w:style w:type="paragraph" w:customStyle="1" w:styleId="IntroText">
    <w:name w:val="Intro Text"/>
    <w:uiPriority w:val="11"/>
    <w:qFormat/>
    <w:rsid w:val="00A1139A"/>
    <w:pPr>
      <w:spacing w:before="360" w:after="360" w:line="340" w:lineRule="atLeast"/>
    </w:pPr>
    <w:rPr>
      <w:rFonts w:asciiTheme="minorHAnsi" w:hAnsiTheme="minorHAnsi"/>
      <w:b/>
      <w:i/>
      <w:color w:val="0085CA" w:themeColor="accent1"/>
      <w:sz w:val="28"/>
    </w:rPr>
  </w:style>
  <w:style w:type="paragraph" w:customStyle="1" w:styleId="TableSubheading">
    <w:name w:val="Table Subheading"/>
    <w:basedOn w:val="TableText"/>
    <w:uiPriority w:val="22"/>
    <w:rsid w:val="00790C40"/>
    <w:rPr>
      <w:b/>
    </w:rPr>
  </w:style>
  <w:style w:type="paragraph" w:customStyle="1" w:styleId="BoxHeading">
    <w:name w:val="Box Heading"/>
    <w:next w:val="BodyText"/>
    <w:uiPriority w:val="24"/>
    <w:qFormat/>
    <w:rsid w:val="00790C40"/>
    <w:pPr>
      <w:spacing w:after="120" w:line="260" w:lineRule="exact"/>
    </w:pPr>
    <w:rPr>
      <w:rFonts w:asciiTheme="minorHAnsi" w:hAnsiTheme="minorHAnsi"/>
      <w:b/>
      <w:color w:val="00587C" w:themeColor="text2"/>
      <w:sz w:val="26"/>
    </w:rPr>
  </w:style>
  <w:style w:type="paragraph" w:customStyle="1" w:styleId="InfoText">
    <w:name w:val="Info Text"/>
    <w:basedOn w:val="BodyText"/>
    <w:uiPriority w:val="29"/>
    <w:semiHidden/>
    <w:rsid w:val="00790C40"/>
    <w:pPr>
      <w:spacing w:after="0"/>
    </w:pPr>
    <w:rPr>
      <w:color w:val="666666"/>
    </w:rPr>
  </w:style>
  <w:style w:type="paragraph" w:customStyle="1" w:styleId="InfoHeading">
    <w:name w:val="Info Heading"/>
    <w:basedOn w:val="InfoText"/>
    <w:next w:val="InfoText"/>
    <w:uiPriority w:val="30"/>
    <w:semiHidden/>
    <w:rsid w:val="00790C40"/>
    <w:rPr>
      <w:i/>
      <w:color w:val="0085CA" w:themeColor="accent1"/>
    </w:rPr>
  </w:style>
  <w:style w:type="paragraph" w:customStyle="1" w:styleId="URL">
    <w:name w:val="URL"/>
    <w:link w:val="URLChar"/>
    <w:uiPriority w:val="38"/>
    <w:semiHidden/>
    <w:rsid w:val="00790C40"/>
    <w:pPr>
      <w:spacing w:line="300" w:lineRule="exact"/>
    </w:pPr>
    <w:rPr>
      <w:rFonts w:asciiTheme="minorHAnsi" w:hAnsiTheme="minorHAnsi"/>
      <w:b/>
      <w:color w:val="00587C" w:themeColor="text2"/>
      <w:sz w:val="30"/>
    </w:rPr>
  </w:style>
  <w:style w:type="character" w:customStyle="1" w:styleId="URLChar">
    <w:name w:val="URL Char"/>
    <w:basedOn w:val="DefaultParagraphFont"/>
    <w:link w:val="URL"/>
    <w:uiPriority w:val="38"/>
    <w:semiHidden/>
    <w:rsid w:val="00D37356"/>
    <w:rPr>
      <w:rFonts w:asciiTheme="minorHAnsi" w:hAnsiTheme="minorHAnsi"/>
      <w:b/>
      <w:color w:val="00587C" w:themeColor="text2"/>
      <w:sz w:val="30"/>
    </w:rPr>
  </w:style>
  <w:style w:type="character" w:customStyle="1" w:styleId="Blue2">
    <w:name w:val="Blue2"/>
    <w:uiPriority w:val="99"/>
    <w:semiHidden/>
    <w:rsid w:val="0034787F"/>
    <w:rPr>
      <w:color w:val="00587C" w:themeColor="text2"/>
    </w:rPr>
  </w:style>
  <w:style w:type="paragraph" w:customStyle="1" w:styleId="Subheading">
    <w:name w:val="Subheading"/>
    <w:next w:val="BodyText"/>
    <w:link w:val="SubheadingChar"/>
    <w:uiPriority w:val="9"/>
    <w:semiHidden/>
    <w:qFormat/>
    <w:rsid w:val="0018454D"/>
    <w:pPr>
      <w:keepNext/>
      <w:keepLines/>
      <w:spacing w:before="360" w:after="180" w:line="260" w:lineRule="atLeast"/>
    </w:pPr>
    <w:rPr>
      <w:rFonts w:asciiTheme="minorHAnsi" w:hAnsiTheme="minorHAnsi"/>
      <w:b/>
      <w:color w:val="00587C" w:themeColor="text2"/>
      <w:sz w:val="22"/>
    </w:rPr>
  </w:style>
  <w:style w:type="character" w:customStyle="1" w:styleId="SubheadingChar">
    <w:name w:val="Subheading Char"/>
    <w:basedOn w:val="DefaultParagraphFont"/>
    <w:link w:val="Subheading"/>
    <w:uiPriority w:val="9"/>
    <w:semiHidden/>
    <w:rsid w:val="000E7490"/>
    <w:rPr>
      <w:rFonts w:asciiTheme="minorHAnsi" w:hAnsiTheme="minorHAnsi"/>
      <w:b/>
      <w:color w:val="00587C" w:themeColor="text2"/>
      <w:sz w:val="22"/>
    </w:rPr>
  </w:style>
  <w:style w:type="paragraph" w:customStyle="1" w:styleId="AddressText">
    <w:name w:val="Address Text"/>
    <w:link w:val="AddressTextChar"/>
    <w:uiPriority w:val="32"/>
    <w:semiHidden/>
    <w:rsid w:val="0018454D"/>
    <w:pPr>
      <w:spacing w:line="200" w:lineRule="exact"/>
    </w:pPr>
    <w:rPr>
      <w:rFonts w:asciiTheme="minorHAnsi" w:hAnsiTheme="minorHAnsi"/>
      <w:color w:val="666666"/>
      <w:sz w:val="18"/>
    </w:rPr>
  </w:style>
  <w:style w:type="character" w:customStyle="1" w:styleId="AddressTextChar">
    <w:name w:val="Address Text Char"/>
    <w:basedOn w:val="DefaultParagraphFont"/>
    <w:link w:val="AddressText"/>
    <w:uiPriority w:val="32"/>
    <w:semiHidden/>
    <w:rsid w:val="00D37356"/>
    <w:rPr>
      <w:rFonts w:asciiTheme="minorHAnsi" w:hAnsiTheme="minorHAnsi"/>
      <w:color w:val="666666"/>
      <w:sz w:val="18"/>
    </w:rPr>
  </w:style>
  <w:style w:type="character" w:customStyle="1" w:styleId="Blue1Bold">
    <w:name w:val="Blue1 Bold"/>
    <w:uiPriority w:val="99"/>
    <w:semiHidden/>
    <w:rsid w:val="0018454D"/>
    <w:rPr>
      <w:b/>
      <w:color w:val="0085CA" w:themeColor="accent1"/>
    </w:rPr>
  </w:style>
  <w:style w:type="character" w:styleId="PlaceholderText">
    <w:name w:val="Placeholder Text"/>
    <w:basedOn w:val="DefaultParagraphFont"/>
    <w:uiPriority w:val="99"/>
    <w:semiHidden/>
    <w:rsid w:val="00323745"/>
    <w:rPr>
      <w:color w:val="808080"/>
    </w:rPr>
  </w:style>
  <w:style w:type="table" w:customStyle="1" w:styleId="CleanawayTable">
    <w:name w:val="Cleanaway Table"/>
    <w:basedOn w:val="TableNormal"/>
    <w:uiPriority w:val="99"/>
    <w:rsid w:val="00252819"/>
    <w:rPr>
      <w:rFonts w:asciiTheme="minorHAnsi" w:hAnsiTheme="minorHAnsi"/>
    </w:rPr>
    <w:tblPr>
      <w:tblInd w:w="0" w:type="dxa"/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EAEAEB" w:themeFill="background2" w:themeFillTint="33"/>
    </w:tcPr>
    <w:tblStylePr w:type="firstRow">
      <w:tblPr/>
      <w:tcPr>
        <w:shd w:val="clear" w:color="auto" w:fill="0085CA" w:themeFill="accent1"/>
      </w:tcPr>
    </w:tblStylePr>
    <w:tblStylePr w:type="lastRow">
      <w:rPr>
        <w:b w:val="0"/>
        <w:i w:val="0"/>
      </w:rPr>
      <w:tblPr/>
      <w:tcPr>
        <w:shd w:val="clear" w:color="auto" w:fill="C6C6C6" w:themeFill="text1" w:themeFillTint="40"/>
      </w:tcPr>
    </w:tblStylePr>
    <w:tblStylePr w:type="firstCol">
      <w:rPr>
        <w:b w:val="0"/>
        <w:i w:val="0"/>
      </w:rPr>
      <w:tblPr/>
      <w:tcPr>
        <w:shd w:val="clear" w:color="auto" w:fill="0085CA" w:themeFill="accent1"/>
      </w:tcPr>
    </w:tblStylePr>
    <w:tblStylePr w:type="lastCol">
      <w:rPr>
        <w:b w:val="0"/>
      </w:rPr>
      <w:tblPr/>
      <w:tcPr>
        <w:shd w:val="clear" w:color="auto" w:fill="C6C6C6" w:themeFill="text1" w:themeFillTint="40"/>
      </w:tcPr>
    </w:tblStylePr>
  </w:style>
  <w:style w:type="paragraph" w:customStyle="1" w:styleId="Note">
    <w:name w:val="Note"/>
    <w:basedOn w:val="FootnoteText"/>
    <w:next w:val="BodyText"/>
    <w:uiPriority w:val="16"/>
    <w:qFormat/>
    <w:rsid w:val="0096231B"/>
    <w:pPr>
      <w:spacing w:after="360"/>
    </w:pPr>
  </w:style>
  <w:style w:type="paragraph" w:styleId="NormalWeb">
    <w:name w:val="Normal (Web)"/>
    <w:basedOn w:val="Normal"/>
    <w:uiPriority w:val="99"/>
    <w:semiHidden/>
    <w:unhideWhenUsed/>
    <w:rsid w:val="00CB7383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unhideWhenUsed="0" w:qFormat="1"/>
    <w:lsdException w:name="heading 6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semiHidden="0" w:uiPriority="0"/>
    <w:lsdException w:name="footer" w:semiHidden="0" w:uiPriority="0"/>
    <w:lsdException w:name="caption" w:uiPriority="0" w:qFormat="1"/>
    <w:lsdException w:name="table of figures" w:uiPriority="0"/>
    <w:lsdException w:name="endnote text" w:uiPriority="0"/>
    <w:lsdException w:name="List Number" w:unhideWhenUsed="0"/>
    <w:lsdException w:name="List 4" w:unhideWhenUsed="0"/>
    <w:lsdException w:name="List 5" w:unhideWhenUsed="0"/>
    <w:lsdException w:name="Title" w:semiHidden="0" w:uiPriority="0" w:unhideWhenUsed="0" w:qFormat="1"/>
    <w:lsdException w:name="Default Paragraph Font" w:uiPriority="1"/>
    <w:lsdException w:name="Body Text" w:semiHidden="0" w:uiPriority="0" w:qFormat="1"/>
    <w:lsdException w:name="Subtitle" w:uiPriority="0" w:unhideWhenUsed="0"/>
    <w:lsdException w:name="Salutation" w:unhideWhenUsed="0"/>
    <w:lsdException w:name="Date" w:uiPriority="0" w:unhideWhenUsed="0"/>
    <w:lsdException w:name="Body Text First Indent" w:unhideWhenUsed="0"/>
    <w:lsdException w:name="Strong" w:unhideWhenUsed="0" w:qFormat="1"/>
    <w:lsdException w:name="Emphasis" w:unhideWhenUsed="0" w:qFormat="1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nhideWhenUsed="0" w:qFormat="1"/>
    <w:lsdException w:name="Quote" w:semiHidden="0" w:uiPriority="0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uiPriority="0"/>
  </w:latentStyles>
  <w:style w:type="paragraph" w:default="1" w:styleId="Normal">
    <w:name w:val="Normal"/>
    <w:uiPriority w:val="96"/>
    <w:semiHidden/>
    <w:rsid w:val="000E7490"/>
    <w:pPr>
      <w:spacing w:after="120" w:line="240" w:lineRule="atLeast"/>
    </w:pPr>
    <w:rPr>
      <w:rFonts w:asciiTheme="minorHAnsi" w:hAnsiTheme="minorHAnsi"/>
      <w:color w:val="1C1C1C" w:themeColor="text1"/>
    </w:rPr>
  </w:style>
  <w:style w:type="paragraph" w:styleId="Heading1">
    <w:name w:val="heading 1"/>
    <w:next w:val="BodyText"/>
    <w:link w:val="Heading1Char"/>
    <w:uiPriority w:val="4"/>
    <w:qFormat/>
    <w:rsid w:val="000E7490"/>
    <w:pPr>
      <w:keepNext/>
      <w:keepLines/>
      <w:spacing w:before="360" w:after="180" w:line="320" w:lineRule="exact"/>
      <w:outlineLvl w:val="0"/>
    </w:pPr>
    <w:rPr>
      <w:rFonts w:asciiTheme="majorHAnsi" w:eastAsiaTheme="majorEastAsia" w:hAnsiTheme="majorHAnsi" w:cstheme="majorBidi"/>
      <w:b/>
      <w:bCs/>
      <w:i/>
      <w:color w:val="0085CA" w:themeColor="accent1"/>
      <w:sz w:val="28"/>
      <w:szCs w:val="28"/>
    </w:rPr>
  </w:style>
  <w:style w:type="paragraph" w:styleId="Heading2">
    <w:name w:val="heading 2"/>
    <w:next w:val="BodyText"/>
    <w:link w:val="Heading2Char"/>
    <w:uiPriority w:val="4"/>
    <w:qFormat/>
    <w:rsid w:val="00A1139A"/>
    <w:pPr>
      <w:keepNext/>
      <w:keepLines/>
      <w:spacing w:before="240" w:after="120" w:line="280" w:lineRule="exact"/>
      <w:outlineLvl w:val="1"/>
    </w:pPr>
    <w:rPr>
      <w:rFonts w:asciiTheme="majorHAnsi" w:eastAsiaTheme="majorEastAsia" w:hAnsiTheme="majorHAnsi" w:cstheme="majorBidi"/>
      <w:b/>
      <w:bCs/>
      <w:color w:val="1C1C1C" w:themeColor="text1"/>
      <w:sz w:val="24"/>
      <w:szCs w:val="26"/>
    </w:rPr>
  </w:style>
  <w:style w:type="paragraph" w:styleId="Heading3">
    <w:name w:val="heading 3"/>
    <w:next w:val="BodyText"/>
    <w:link w:val="Heading3Char"/>
    <w:uiPriority w:val="4"/>
    <w:qFormat/>
    <w:rsid w:val="00A1139A"/>
    <w:pPr>
      <w:keepNext/>
      <w:keepLines/>
      <w:spacing w:before="180" w:line="240" w:lineRule="atLeast"/>
      <w:outlineLvl w:val="2"/>
    </w:pPr>
    <w:rPr>
      <w:rFonts w:asciiTheme="majorHAnsi" w:eastAsiaTheme="majorEastAsia" w:hAnsiTheme="majorHAnsi" w:cstheme="majorBidi"/>
      <w:b/>
      <w:bCs/>
      <w:color w:val="1C1C1C" w:themeColor="text1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0085CA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4164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4164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545454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4E7CEE"/>
    <w:rPr>
      <w:rFonts w:asciiTheme="majorHAnsi" w:eastAsiaTheme="majorEastAsia" w:hAnsiTheme="majorHAnsi" w:cstheme="majorBidi"/>
      <w:b/>
      <w:bCs/>
      <w:i/>
      <w:color w:val="0085CA" w:themeColor="accent1"/>
      <w:sz w:val="28"/>
      <w:szCs w:val="28"/>
    </w:rPr>
  </w:style>
  <w:style w:type="paragraph" w:styleId="Footer">
    <w:name w:val="footer"/>
    <w:link w:val="FooterChar"/>
    <w:uiPriority w:val="98"/>
    <w:semiHidden/>
    <w:rsid w:val="00075031"/>
    <w:pPr>
      <w:tabs>
        <w:tab w:val="center" w:pos="4513"/>
        <w:tab w:val="right" w:pos="9026"/>
      </w:tabs>
      <w:spacing w:line="200" w:lineRule="atLeast"/>
    </w:pPr>
    <w:rPr>
      <w:rFonts w:asciiTheme="minorHAnsi" w:hAnsiTheme="minorHAnsi"/>
      <w:color w:val="666666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312D6D"/>
    <w:rPr>
      <w:rFonts w:asciiTheme="minorHAnsi" w:hAnsiTheme="minorHAnsi"/>
      <w:color w:val="666666"/>
      <w:sz w:val="16"/>
    </w:rPr>
  </w:style>
  <w:style w:type="paragraph" w:styleId="Header">
    <w:name w:val="header"/>
    <w:link w:val="HeaderChar"/>
    <w:uiPriority w:val="98"/>
    <w:semiHidden/>
    <w:rsid w:val="005D425E"/>
    <w:pPr>
      <w:tabs>
        <w:tab w:val="center" w:pos="4513"/>
        <w:tab w:val="right" w:pos="9026"/>
      </w:tabs>
      <w:spacing w:line="180" w:lineRule="atLeast"/>
      <w:jc w:val="right"/>
    </w:pPr>
    <w:rPr>
      <w:rFonts w:asciiTheme="minorHAnsi" w:hAnsiTheme="minorHAnsi"/>
      <w:b/>
      <w:i/>
      <w:color w:val="00587C" w:themeColor="text2"/>
      <w:sz w:val="14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312D6D"/>
    <w:rPr>
      <w:rFonts w:asciiTheme="minorHAnsi" w:hAnsiTheme="minorHAnsi"/>
      <w:b/>
      <w:i/>
      <w:color w:val="00587C" w:themeColor="text2"/>
      <w:sz w:val="14"/>
    </w:rPr>
  </w:style>
  <w:style w:type="character" w:customStyle="1" w:styleId="Heading2Char">
    <w:name w:val="Heading 2 Char"/>
    <w:basedOn w:val="DefaultParagraphFont"/>
    <w:link w:val="Heading2"/>
    <w:uiPriority w:val="4"/>
    <w:rsid w:val="00A1139A"/>
    <w:rPr>
      <w:rFonts w:asciiTheme="majorHAnsi" w:eastAsiaTheme="majorEastAsia" w:hAnsiTheme="majorHAnsi" w:cstheme="majorBidi"/>
      <w:b/>
      <w:bCs/>
      <w:color w:val="1C1C1C" w:themeColor="text1"/>
      <w:sz w:val="24"/>
      <w:szCs w:val="26"/>
    </w:rPr>
  </w:style>
  <w:style w:type="paragraph" w:styleId="BodyText">
    <w:name w:val="Body Text"/>
    <w:link w:val="BodyTextChar"/>
    <w:qFormat/>
    <w:rsid w:val="00075031"/>
    <w:pPr>
      <w:spacing w:after="120" w:line="240" w:lineRule="atLeast"/>
    </w:pPr>
    <w:rPr>
      <w:rFonts w:asciiTheme="minorHAnsi" w:hAnsiTheme="minorHAnsi"/>
      <w:color w:val="1C1C1C" w:themeColor="text1"/>
    </w:rPr>
  </w:style>
  <w:style w:type="character" w:customStyle="1" w:styleId="BodyTextChar">
    <w:name w:val="Body Text Char"/>
    <w:basedOn w:val="DefaultParagraphFont"/>
    <w:link w:val="BodyText"/>
    <w:rsid w:val="00075031"/>
    <w:rPr>
      <w:rFonts w:asciiTheme="minorHAnsi" w:hAnsiTheme="minorHAnsi"/>
      <w:color w:val="1C1C1C" w:themeColor="text1"/>
    </w:rPr>
  </w:style>
  <w:style w:type="character" w:customStyle="1" w:styleId="Heading3Char">
    <w:name w:val="Heading 3 Char"/>
    <w:basedOn w:val="DefaultParagraphFont"/>
    <w:link w:val="Heading3"/>
    <w:uiPriority w:val="4"/>
    <w:rsid w:val="00A1139A"/>
    <w:rPr>
      <w:rFonts w:asciiTheme="majorHAnsi" w:eastAsiaTheme="majorEastAsia" w:hAnsiTheme="majorHAnsi" w:cstheme="majorBidi"/>
      <w:b/>
      <w:bCs/>
      <w:color w:val="1C1C1C" w:themeColor="text1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BE6F2E"/>
    <w:rPr>
      <w:rFonts w:asciiTheme="majorHAnsi" w:eastAsiaTheme="majorEastAsia" w:hAnsiTheme="majorHAnsi" w:cstheme="majorBidi"/>
      <w:bCs/>
      <w:iCs/>
      <w:color w:val="0085CA" w:themeColor="accent1"/>
    </w:rPr>
  </w:style>
  <w:style w:type="paragraph" w:styleId="Subtitle">
    <w:name w:val="Subtitle"/>
    <w:link w:val="SubtitleChar"/>
    <w:uiPriority w:val="37"/>
    <w:semiHidden/>
    <w:rsid w:val="00790C40"/>
    <w:pPr>
      <w:numPr>
        <w:ilvl w:val="1"/>
      </w:numPr>
      <w:spacing w:line="360" w:lineRule="exact"/>
    </w:pPr>
    <w:rPr>
      <w:rFonts w:asciiTheme="majorHAnsi" w:eastAsiaTheme="majorEastAsia" w:hAnsiTheme="majorHAnsi" w:cstheme="majorBidi"/>
      <w:b/>
      <w:i/>
      <w:iCs/>
      <w:color w:val="0085CA" w:themeColor="accen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semiHidden/>
    <w:rsid w:val="00D37356"/>
    <w:rPr>
      <w:rFonts w:asciiTheme="majorHAnsi" w:eastAsiaTheme="majorEastAsia" w:hAnsiTheme="majorHAnsi" w:cstheme="majorBidi"/>
      <w:b/>
      <w:i/>
      <w:iCs/>
      <w:color w:val="0085CA" w:themeColor="accent1"/>
      <w:sz w:val="30"/>
      <w:szCs w:val="24"/>
    </w:rPr>
  </w:style>
  <w:style w:type="paragraph" w:styleId="Title">
    <w:name w:val="Title"/>
    <w:link w:val="TitleChar"/>
    <w:uiPriority w:val="36"/>
    <w:qFormat/>
    <w:rsid w:val="00B728D4"/>
    <w:pPr>
      <w:framePr w:w="6237" w:wrap="around" w:vAnchor="page" w:hAnchor="margin" w:y="1305"/>
      <w:spacing w:line="300" w:lineRule="exact"/>
    </w:pPr>
    <w:rPr>
      <w:rFonts w:asciiTheme="majorHAnsi" w:eastAsiaTheme="majorEastAsia" w:hAnsiTheme="majorHAnsi" w:cstheme="majorBidi"/>
      <w:i/>
      <w:color w:val="0085CA" w:themeColor="accent1"/>
      <w:kern w:val="28"/>
      <w:sz w:val="30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728D4"/>
    <w:rPr>
      <w:rFonts w:asciiTheme="majorHAnsi" w:eastAsiaTheme="majorEastAsia" w:hAnsiTheme="majorHAnsi" w:cstheme="majorBidi"/>
      <w:i/>
      <w:color w:val="0085CA" w:themeColor="accent1"/>
      <w:kern w:val="28"/>
      <w:sz w:val="30"/>
      <w:szCs w:val="52"/>
    </w:rPr>
  </w:style>
  <w:style w:type="paragraph" w:styleId="Caption">
    <w:name w:val="caption"/>
    <w:next w:val="BodyText"/>
    <w:uiPriority w:val="14"/>
    <w:qFormat/>
    <w:rsid w:val="009F5CAA"/>
    <w:pPr>
      <w:keepNext/>
      <w:keepLines/>
      <w:spacing w:before="360" w:after="60" w:line="240" w:lineRule="atLeast"/>
    </w:pPr>
    <w:rPr>
      <w:rFonts w:asciiTheme="minorHAnsi" w:hAnsiTheme="minorHAnsi"/>
      <w:b/>
      <w:bCs/>
      <w:color w:val="1C1C1C" w:themeColor="text1"/>
      <w:szCs w:val="18"/>
    </w:rPr>
  </w:style>
  <w:style w:type="paragraph" w:styleId="Date">
    <w:name w:val="Date"/>
    <w:link w:val="DateChar"/>
    <w:uiPriority w:val="38"/>
    <w:semiHidden/>
    <w:rsid w:val="00EA0724"/>
    <w:rPr>
      <w:rFonts w:asciiTheme="minorHAnsi" w:hAnsiTheme="minorHAnsi"/>
    </w:rPr>
  </w:style>
  <w:style w:type="character" w:customStyle="1" w:styleId="DateChar">
    <w:name w:val="Date Char"/>
    <w:basedOn w:val="DefaultParagraphFont"/>
    <w:link w:val="Date"/>
    <w:uiPriority w:val="38"/>
    <w:semiHidden/>
    <w:rsid w:val="00BE6F2E"/>
    <w:rPr>
      <w:rFonts w:asciiTheme="minorHAnsi" w:hAnsiTheme="minorHAnsi"/>
    </w:rPr>
  </w:style>
  <w:style w:type="paragraph" w:styleId="EndnoteText">
    <w:name w:val="endnote text"/>
    <w:basedOn w:val="BodyText"/>
    <w:link w:val="EndnoteTextChar"/>
    <w:uiPriority w:val="97"/>
    <w:semiHidden/>
    <w:rsid w:val="00075031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075031"/>
    <w:rPr>
      <w:rFonts w:asciiTheme="minorHAnsi" w:hAnsiTheme="minorHAnsi"/>
      <w:color w:val="1C1C1C" w:themeColor="text1"/>
    </w:rPr>
  </w:style>
  <w:style w:type="paragraph" w:styleId="FootnoteText">
    <w:name w:val="footnote text"/>
    <w:link w:val="FootnoteTextChar"/>
    <w:uiPriority w:val="97"/>
    <w:semiHidden/>
    <w:rsid w:val="00075031"/>
    <w:pPr>
      <w:spacing w:before="60" w:after="60" w:line="220" w:lineRule="atLeast"/>
    </w:pPr>
    <w:rPr>
      <w:rFonts w:asciiTheme="minorHAnsi" w:hAnsiTheme="minorHAnsi"/>
      <w:color w:val="1C1C1C" w:themeColor="text1"/>
      <w:sz w:val="15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075031"/>
    <w:rPr>
      <w:rFonts w:asciiTheme="minorHAnsi" w:hAnsiTheme="minorHAnsi"/>
      <w:color w:val="1C1C1C" w:themeColor="text1"/>
      <w:sz w:val="15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1C1C1C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BE6F2E"/>
    <w:rPr>
      <w:rFonts w:asciiTheme="minorHAnsi" w:hAnsiTheme="minorHAnsi"/>
      <w:i/>
      <w:iCs/>
      <w:color w:val="1C1C1C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uiPriority w:val="39"/>
    <w:semiHidden/>
    <w:rsid w:val="0034787F"/>
    <w:pPr>
      <w:keepNext/>
      <w:keepLines/>
      <w:spacing w:before="240" w:after="120" w:line="260" w:lineRule="atLeast"/>
      <w:ind w:left="567" w:right="992" w:hanging="567"/>
    </w:pPr>
    <w:rPr>
      <w:rFonts w:asciiTheme="minorHAnsi" w:hAnsiTheme="minorHAnsi"/>
      <w:b/>
      <w:color w:val="1C1C1C" w:themeColor="text1"/>
      <w:sz w:val="22"/>
    </w:rPr>
  </w:style>
  <w:style w:type="paragraph" w:styleId="TOC2">
    <w:name w:val="toc 2"/>
    <w:uiPriority w:val="39"/>
    <w:semiHidden/>
    <w:rsid w:val="0034787F"/>
    <w:pPr>
      <w:spacing w:after="120" w:line="240" w:lineRule="atLeast"/>
      <w:ind w:left="1276" w:right="992" w:hanging="709"/>
    </w:pPr>
    <w:rPr>
      <w:rFonts w:asciiTheme="minorHAnsi" w:hAnsiTheme="minorHAnsi"/>
      <w:color w:val="1C1C1C" w:themeColor="text1"/>
    </w:rPr>
  </w:style>
  <w:style w:type="paragraph" w:styleId="TOC3">
    <w:name w:val="toc 3"/>
    <w:uiPriority w:val="39"/>
    <w:semiHidden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semiHidden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BE6F2E"/>
    <w:rPr>
      <w:rFonts w:asciiTheme="majorHAnsi" w:eastAsiaTheme="majorEastAsia" w:hAnsiTheme="majorHAnsi" w:cstheme="majorBidi"/>
      <w:color w:val="004164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BE6F2E"/>
    <w:rPr>
      <w:rFonts w:asciiTheme="majorHAnsi" w:eastAsiaTheme="majorEastAsia" w:hAnsiTheme="majorHAnsi" w:cstheme="majorBidi"/>
      <w:i/>
      <w:iCs/>
      <w:color w:val="00416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545454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545454" w:themeColor="text1" w:themeTint="BF"/>
    </w:rPr>
  </w:style>
  <w:style w:type="numbering" w:customStyle="1" w:styleId="Headings">
    <w:name w:val="Headings"/>
    <w:basedOn w:val="NoList"/>
    <w:uiPriority w:val="99"/>
    <w:rsid w:val="000E7490"/>
    <w:pPr>
      <w:numPr>
        <w:numId w:val="1"/>
      </w:numPr>
    </w:pPr>
  </w:style>
  <w:style w:type="numbering" w:customStyle="1" w:styleId="Bullets">
    <w:name w:val="Bullets"/>
    <w:basedOn w:val="NoList"/>
    <w:uiPriority w:val="99"/>
    <w:rsid w:val="00DC023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5C7D18"/>
    <w:pPr>
      <w:numPr>
        <w:numId w:val="3"/>
      </w:numPr>
    </w:pPr>
  </w:style>
  <w:style w:type="paragraph" w:customStyle="1" w:styleId="Bullets1">
    <w:name w:val="Bullets 1"/>
    <w:basedOn w:val="BodyText"/>
    <w:qFormat/>
    <w:rsid w:val="00DC023E"/>
    <w:pPr>
      <w:numPr>
        <w:numId w:val="2"/>
      </w:numPr>
    </w:pPr>
  </w:style>
  <w:style w:type="paragraph" w:customStyle="1" w:styleId="Bullets2">
    <w:name w:val="Bullets 2"/>
    <w:basedOn w:val="BodyText"/>
    <w:qFormat/>
    <w:rsid w:val="00DC023E"/>
    <w:pPr>
      <w:numPr>
        <w:ilvl w:val="1"/>
        <w:numId w:val="2"/>
      </w:numPr>
    </w:pPr>
  </w:style>
  <w:style w:type="paragraph" w:customStyle="1" w:styleId="Numbers1">
    <w:name w:val="Numbers 1"/>
    <w:basedOn w:val="BodyText"/>
    <w:qFormat/>
    <w:rsid w:val="005C7D18"/>
    <w:pPr>
      <w:numPr>
        <w:numId w:val="3"/>
      </w:numPr>
    </w:pPr>
  </w:style>
  <w:style w:type="paragraph" w:customStyle="1" w:styleId="Numbers2">
    <w:name w:val="Numbers 2"/>
    <w:basedOn w:val="BodyText"/>
    <w:qFormat/>
    <w:rsid w:val="005C7D18"/>
    <w:pPr>
      <w:numPr>
        <w:ilvl w:val="1"/>
        <w:numId w:val="3"/>
      </w:numPr>
    </w:pPr>
  </w:style>
  <w:style w:type="paragraph" w:customStyle="1" w:styleId="TableText">
    <w:name w:val="Table Text"/>
    <w:uiPriority w:val="19"/>
    <w:qFormat/>
    <w:rsid w:val="00790C40"/>
    <w:pPr>
      <w:spacing w:before="60" w:after="80" w:line="240" w:lineRule="atLeast"/>
      <w:ind w:left="113" w:right="113"/>
    </w:pPr>
    <w:rPr>
      <w:rFonts w:asciiTheme="minorHAnsi" w:hAnsiTheme="minorHAnsi"/>
      <w:color w:val="1C1C1C" w:themeColor="text1"/>
    </w:rPr>
  </w:style>
  <w:style w:type="paragraph" w:customStyle="1" w:styleId="TableHeading">
    <w:name w:val="Table Heading"/>
    <w:basedOn w:val="TableText"/>
    <w:uiPriority w:val="21"/>
    <w:qFormat/>
    <w:rsid w:val="00790C40"/>
    <w:pPr>
      <w:keepNext/>
      <w:keepLines/>
    </w:pPr>
    <w:rPr>
      <w:b/>
      <w:color w:val="FFFFFF" w:themeColor="background1"/>
    </w:rPr>
  </w:style>
  <w:style w:type="paragraph" w:customStyle="1" w:styleId="TableBullets2">
    <w:name w:val="Table Bullets 2"/>
    <w:basedOn w:val="TableText"/>
    <w:uiPriority w:val="20"/>
    <w:qFormat/>
    <w:rsid w:val="00DC023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DC023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qFormat/>
    <w:rsid w:val="005C7D18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qFormat/>
    <w:rsid w:val="005C7D18"/>
    <w:pPr>
      <w:numPr>
        <w:ilvl w:val="1"/>
        <w:numId w:val="4"/>
      </w:numPr>
    </w:pPr>
  </w:style>
  <w:style w:type="numbering" w:customStyle="1" w:styleId="TableNumbers">
    <w:name w:val="Table Numbers"/>
    <w:basedOn w:val="NoList"/>
    <w:uiPriority w:val="99"/>
    <w:rsid w:val="005C7D18"/>
    <w:pPr>
      <w:numPr>
        <w:numId w:val="4"/>
      </w:numPr>
    </w:pPr>
  </w:style>
  <w:style w:type="numbering" w:customStyle="1" w:styleId="PolicyNumbers">
    <w:name w:val="Policy Numbers"/>
    <w:basedOn w:val="NoList"/>
    <w:uiPriority w:val="99"/>
    <w:rsid w:val="00665981"/>
    <w:pPr>
      <w:numPr>
        <w:numId w:val="5"/>
      </w:numPr>
    </w:pPr>
  </w:style>
  <w:style w:type="character" w:customStyle="1" w:styleId="BoldAC">
    <w:name w:val="Bold AC"/>
    <w:uiPriority w:val="99"/>
    <w:semiHidden/>
    <w:rsid w:val="0018454D"/>
    <w:rPr>
      <w:b/>
      <w:caps/>
      <w:smallCaps w:val="0"/>
    </w:rPr>
  </w:style>
  <w:style w:type="paragraph" w:customStyle="1" w:styleId="SectionHeading">
    <w:name w:val="Section Heading"/>
    <w:next w:val="BodyText"/>
    <w:link w:val="SectionHeadingChar"/>
    <w:uiPriority w:val="3"/>
    <w:qFormat/>
    <w:rsid w:val="000E7490"/>
    <w:pPr>
      <w:pageBreakBefore/>
      <w:spacing w:after="560" w:line="560" w:lineRule="exact"/>
      <w:outlineLvl w:val="0"/>
    </w:pPr>
    <w:rPr>
      <w:rFonts w:asciiTheme="minorHAnsi" w:hAnsiTheme="minorHAnsi"/>
      <w:b/>
      <w:color w:val="00587C" w:themeColor="text2"/>
      <w:sz w:val="56"/>
    </w:rPr>
  </w:style>
  <w:style w:type="character" w:customStyle="1" w:styleId="SectionHeadingChar">
    <w:name w:val="Section Heading Char"/>
    <w:basedOn w:val="DefaultParagraphFont"/>
    <w:link w:val="SectionHeading"/>
    <w:uiPriority w:val="3"/>
    <w:rsid w:val="004E7CEE"/>
    <w:rPr>
      <w:rFonts w:asciiTheme="minorHAnsi" w:hAnsiTheme="minorHAnsi"/>
      <w:b/>
      <w:color w:val="00587C" w:themeColor="text2"/>
      <w:sz w:val="56"/>
    </w:rPr>
  </w:style>
  <w:style w:type="paragraph" w:customStyle="1" w:styleId="IntroText">
    <w:name w:val="Intro Text"/>
    <w:uiPriority w:val="11"/>
    <w:qFormat/>
    <w:rsid w:val="00A1139A"/>
    <w:pPr>
      <w:spacing w:before="360" w:after="360" w:line="340" w:lineRule="atLeast"/>
    </w:pPr>
    <w:rPr>
      <w:rFonts w:asciiTheme="minorHAnsi" w:hAnsiTheme="minorHAnsi"/>
      <w:b/>
      <w:i/>
      <w:color w:val="0085CA" w:themeColor="accent1"/>
      <w:sz w:val="28"/>
    </w:rPr>
  </w:style>
  <w:style w:type="paragraph" w:customStyle="1" w:styleId="TableSubheading">
    <w:name w:val="Table Subheading"/>
    <w:basedOn w:val="TableText"/>
    <w:uiPriority w:val="22"/>
    <w:rsid w:val="00790C40"/>
    <w:rPr>
      <w:b/>
    </w:rPr>
  </w:style>
  <w:style w:type="paragraph" w:customStyle="1" w:styleId="BoxHeading">
    <w:name w:val="Box Heading"/>
    <w:next w:val="BodyText"/>
    <w:uiPriority w:val="24"/>
    <w:qFormat/>
    <w:rsid w:val="00790C40"/>
    <w:pPr>
      <w:spacing w:after="120" w:line="260" w:lineRule="exact"/>
    </w:pPr>
    <w:rPr>
      <w:rFonts w:asciiTheme="minorHAnsi" w:hAnsiTheme="minorHAnsi"/>
      <w:b/>
      <w:color w:val="00587C" w:themeColor="text2"/>
      <w:sz w:val="26"/>
    </w:rPr>
  </w:style>
  <w:style w:type="paragraph" w:customStyle="1" w:styleId="InfoText">
    <w:name w:val="Info Text"/>
    <w:basedOn w:val="BodyText"/>
    <w:uiPriority w:val="29"/>
    <w:semiHidden/>
    <w:rsid w:val="00790C40"/>
    <w:pPr>
      <w:spacing w:after="0"/>
    </w:pPr>
    <w:rPr>
      <w:color w:val="666666"/>
    </w:rPr>
  </w:style>
  <w:style w:type="paragraph" w:customStyle="1" w:styleId="InfoHeading">
    <w:name w:val="Info Heading"/>
    <w:basedOn w:val="InfoText"/>
    <w:next w:val="InfoText"/>
    <w:uiPriority w:val="30"/>
    <w:semiHidden/>
    <w:rsid w:val="00790C40"/>
    <w:rPr>
      <w:i/>
      <w:color w:val="0085CA" w:themeColor="accent1"/>
    </w:rPr>
  </w:style>
  <w:style w:type="paragraph" w:customStyle="1" w:styleId="URL">
    <w:name w:val="URL"/>
    <w:link w:val="URLChar"/>
    <w:uiPriority w:val="38"/>
    <w:semiHidden/>
    <w:rsid w:val="00790C40"/>
    <w:pPr>
      <w:spacing w:line="300" w:lineRule="exact"/>
    </w:pPr>
    <w:rPr>
      <w:rFonts w:asciiTheme="minorHAnsi" w:hAnsiTheme="minorHAnsi"/>
      <w:b/>
      <w:color w:val="00587C" w:themeColor="text2"/>
      <w:sz w:val="30"/>
    </w:rPr>
  </w:style>
  <w:style w:type="character" w:customStyle="1" w:styleId="URLChar">
    <w:name w:val="URL Char"/>
    <w:basedOn w:val="DefaultParagraphFont"/>
    <w:link w:val="URL"/>
    <w:uiPriority w:val="38"/>
    <w:semiHidden/>
    <w:rsid w:val="00D37356"/>
    <w:rPr>
      <w:rFonts w:asciiTheme="minorHAnsi" w:hAnsiTheme="minorHAnsi"/>
      <w:b/>
      <w:color w:val="00587C" w:themeColor="text2"/>
      <w:sz w:val="30"/>
    </w:rPr>
  </w:style>
  <w:style w:type="character" w:customStyle="1" w:styleId="Blue2">
    <w:name w:val="Blue2"/>
    <w:uiPriority w:val="99"/>
    <w:semiHidden/>
    <w:rsid w:val="0034787F"/>
    <w:rPr>
      <w:color w:val="00587C" w:themeColor="text2"/>
    </w:rPr>
  </w:style>
  <w:style w:type="paragraph" w:customStyle="1" w:styleId="Subheading">
    <w:name w:val="Subheading"/>
    <w:next w:val="BodyText"/>
    <w:link w:val="SubheadingChar"/>
    <w:uiPriority w:val="9"/>
    <w:semiHidden/>
    <w:qFormat/>
    <w:rsid w:val="0018454D"/>
    <w:pPr>
      <w:keepNext/>
      <w:keepLines/>
      <w:spacing w:before="360" w:after="180" w:line="260" w:lineRule="atLeast"/>
    </w:pPr>
    <w:rPr>
      <w:rFonts w:asciiTheme="minorHAnsi" w:hAnsiTheme="minorHAnsi"/>
      <w:b/>
      <w:color w:val="00587C" w:themeColor="text2"/>
      <w:sz w:val="22"/>
    </w:rPr>
  </w:style>
  <w:style w:type="character" w:customStyle="1" w:styleId="SubheadingChar">
    <w:name w:val="Subheading Char"/>
    <w:basedOn w:val="DefaultParagraphFont"/>
    <w:link w:val="Subheading"/>
    <w:uiPriority w:val="9"/>
    <w:semiHidden/>
    <w:rsid w:val="000E7490"/>
    <w:rPr>
      <w:rFonts w:asciiTheme="minorHAnsi" w:hAnsiTheme="minorHAnsi"/>
      <w:b/>
      <w:color w:val="00587C" w:themeColor="text2"/>
      <w:sz w:val="22"/>
    </w:rPr>
  </w:style>
  <w:style w:type="paragraph" w:customStyle="1" w:styleId="AddressText">
    <w:name w:val="Address Text"/>
    <w:link w:val="AddressTextChar"/>
    <w:uiPriority w:val="32"/>
    <w:semiHidden/>
    <w:rsid w:val="0018454D"/>
    <w:pPr>
      <w:spacing w:line="200" w:lineRule="exact"/>
    </w:pPr>
    <w:rPr>
      <w:rFonts w:asciiTheme="minorHAnsi" w:hAnsiTheme="minorHAnsi"/>
      <w:color w:val="666666"/>
      <w:sz w:val="18"/>
    </w:rPr>
  </w:style>
  <w:style w:type="character" w:customStyle="1" w:styleId="AddressTextChar">
    <w:name w:val="Address Text Char"/>
    <w:basedOn w:val="DefaultParagraphFont"/>
    <w:link w:val="AddressText"/>
    <w:uiPriority w:val="32"/>
    <w:semiHidden/>
    <w:rsid w:val="00D37356"/>
    <w:rPr>
      <w:rFonts w:asciiTheme="minorHAnsi" w:hAnsiTheme="minorHAnsi"/>
      <w:color w:val="666666"/>
      <w:sz w:val="18"/>
    </w:rPr>
  </w:style>
  <w:style w:type="character" w:customStyle="1" w:styleId="Blue1Bold">
    <w:name w:val="Blue1 Bold"/>
    <w:uiPriority w:val="99"/>
    <w:semiHidden/>
    <w:rsid w:val="0018454D"/>
    <w:rPr>
      <w:b/>
      <w:color w:val="0085CA" w:themeColor="accent1"/>
    </w:rPr>
  </w:style>
  <w:style w:type="character" w:styleId="PlaceholderText">
    <w:name w:val="Placeholder Text"/>
    <w:basedOn w:val="DefaultParagraphFont"/>
    <w:uiPriority w:val="99"/>
    <w:semiHidden/>
    <w:rsid w:val="00323745"/>
    <w:rPr>
      <w:color w:val="808080"/>
    </w:rPr>
  </w:style>
  <w:style w:type="table" w:customStyle="1" w:styleId="CleanawayTable">
    <w:name w:val="Cleanaway Table"/>
    <w:basedOn w:val="TableNormal"/>
    <w:uiPriority w:val="99"/>
    <w:rsid w:val="00252819"/>
    <w:rPr>
      <w:rFonts w:asciiTheme="minorHAnsi" w:hAnsiTheme="minorHAnsi"/>
    </w:rPr>
    <w:tblPr>
      <w:tblInd w:w="0" w:type="dxa"/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0" w:type="dxa"/>
        <w:left w:w="0" w:type="dxa"/>
        <w:bottom w:w="0" w:type="dxa"/>
        <w:right w:w="0" w:type="dxa"/>
      </w:tblCellMar>
    </w:tblPr>
    <w:tcPr>
      <w:shd w:val="clear" w:color="auto" w:fill="EAEAEB" w:themeFill="background2" w:themeFillTint="33"/>
    </w:tcPr>
    <w:tblStylePr w:type="firstRow">
      <w:tblPr/>
      <w:tcPr>
        <w:shd w:val="clear" w:color="auto" w:fill="0085CA" w:themeFill="accent1"/>
      </w:tcPr>
    </w:tblStylePr>
    <w:tblStylePr w:type="lastRow">
      <w:rPr>
        <w:b w:val="0"/>
        <w:i w:val="0"/>
      </w:rPr>
      <w:tblPr/>
      <w:tcPr>
        <w:shd w:val="clear" w:color="auto" w:fill="C6C6C6" w:themeFill="text1" w:themeFillTint="40"/>
      </w:tcPr>
    </w:tblStylePr>
    <w:tblStylePr w:type="firstCol">
      <w:rPr>
        <w:b w:val="0"/>
        <w:i w:val="0"/>
      </w:rPr>
      <w:tblPr/>
      <w:tcPr>
        <w:shd w:val="clear" w:color="auto" w:fill="0085CA" w:themeFill="accent1"/>
      </w:tcPr>
    </w:tblStylePr>
    <w:tblStylePr w:type="lastCol">
      <w:rPr>
        <w:b w:val="0"/>
      </w:rPr>
      <w:tblPr/>
      <w:tcPr>
        <w:shd w:val="clear" w:color="auto" w:fill="C6C6C6" w:themeFill="text1" w:themeFillTint="40"/>
      </w:tcPr>
    </w:tblStylePr>
  </w:style>
  <w:style w:type="paragraph" w:customStyle="1" w:styleId="Note">
    <w:name w:val="Note"/>
    <w:basedOn w:val="FootnoteText"/>
    <w:next w:val="BodyText"/>
    <w:uiPriority w:val="16"/>
    <w:qFormat/>
    <w:rsid w:val="0096231B"/>
    <w:pPr>
      <w:spacing w:after="360"/>
    </w:pPr>
  </w:style>
  <w:style w:type="paragraph" w:styleId="NormalWeb">
    <w:name w:val="Normal (Web)"/>
    <w:basedOn w:val="Normal"/>
    <w:uiPriority w:val="99"/>
    <w:semiHidden/>
    <w:unhideWhenUsed/>
    <w:rsid w:val="00CB7383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image" Target="media/image13.emf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microsoft.com/office/2007/relationships/hdphoto" Target="media/hdphoto13.wdp"/><Relationship Id="rId50" Type="http://schemas.openxmlformats.org/officeDocument/2006/relationships/image" Target="media/image28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33" Type="http://schemas.openxmlformats.org/officeDocument/2006/relationships/image" Target="media/image18.png"/><Relationship Id="rId38" Type="http://schemas.openxmlformats.org/officeDocument/2006/relationships/image" Target="media/image21.emf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6.wdp"/><Relationship Id="rId41" Type="http://schemas.openxmlformats.org/officeDocument/2006/relationships/image" Target="media/image2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5.wdp"/><Relationship Id="rId32" Type="http://schemas.microsoft.com/office/2007/relationships/hdphoto" Target="media/hdphoto7.wdp"/><Relationship Id="rId37" Type="http://schemas.microsoft.com/office/2007/relationships/hdphoto" Target="media/hdphoto9.wdp"/><Relationship Id="rId40" Type="http://schemas.microsoft.com/office/2007/relationships/hdphoto" Target="media/hdphoto10.wdp"/><Relationship Id="rId45" Type="http://schemas.microsoft.com/office/2007/relationships/hdphoto" Target="media/hdphoto12.wdp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microsoft.com/office/2007/relationships/hdphoto" Target="media/hdphoto14.wdp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microsoft.com/office/2007/relationships/hdphoto" Target="media/hdphoto15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4.emf"/><Relationship Id="rId30" Type="http://schemas.openxmlformats.org/officeDocument/2006/relationships/image" Target="media/image16.png"/><Relationship Id="rId35" Type="http://schemas.microsoft.com/office/2007/relationships/hdphoto" Target="media/hdphoto8.wdp"/><Relationship Id="rId43" Type="http://schemas.microsoft.com/office/2007/relationships/hdphoto" Target="media/hdphoto11.wdp"/><Relationship Id="rId48" Type="http://schemas.openxmlformats.org/officeDocument/2006/relationships/image" Target="media/image27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Cleanaway">
      <a:dk1>
        <a:srgbClr val="1C1C1C"/>
      </a:dk1>
      <a:lt1>
        <a:sysClr val="window" lastClr="FFFFFF"/>
      </a:lt1>
      <a:dk2>
        <a:srgbClr val="00587C"/>
      </a:dk2>
      <a:lt2>
        <a:srgbClr val="97999B"/>
      </a:lt2>
      <a:accent1>
        <a:srgbClr val="0085CA"/>
      </a:accent1>
      <a:accent2>
        <a:srgbClr val="99D6EA"/>
      </a:accent2>
      <a:accent3>
        <a:srgbClr val="C5A900"/>
      </a:accent3>
      <a:accent4>
        <a:srgbClr val="EAAA00"/>
      </a:accent4>
      <a:accent5>
        <a:srgbClr val="78BE20"/>
      </a:accent5>
      <a:accent6>
        <a:srgbClr val="00A499"/>
      </a:accent6>
      <a:hlink>
        <a:srgbClr val="00587C"/>
      </a:hlink>
      <a:folHlink>
        <a:srgbClr val="00587C"/>
      </a:folHlink>
    </a:clrScheme>
    <a:fontScheme name="Cleanaway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625FD-08AA-4150-AB62-E63C85DC4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BFBD12BC</Template>
  <TotalTime>0</TotalTime>
  <Pages>1</Pages>
  <Words>7</Words>
  <Characters>45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Transpacific Industries Group LTD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Vivienne Fepuleai</dc:creator>
  <cp:lastModifiedBy>KELLY Lina</cp:lastModifiedBy>
  <cp:revision>2</cp:revision>
  <cp:lastPrinted>2017-05-23T23:30:00Z</cp:lastPrinted>
  <dcterms:created xsi:type="dcterms:W3CDTF">2017-06-27T04:21:00Z</dcterms:created>
  <dcterms:modified xsi:type="dcterms:W3CDTF">2017-06-27T04:21:00Z</dcterms:modified>
</cp:coreProperties>
</file>